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540"/>
        <w:gridCol w:w="1260"/>
        <w:gridCol w:w="1620"/>
        <w:gridCol w:w="5850"/>
        <w:gridCol w:w="360"/>
      </w:tblGrid>
      <w:tr w:rsidR="003C6667" w:rsidRPr="002364FA" w:rsidTr="00641EE1">
        <w:trPr>
          <w:trHeight w:val="80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C6667" w:rsidRPr="00584A66" w:rsidRDefault="003C6667" w:rsidP="005C13C8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584A66">
              <w:rPr>
                <w:rFonts w:cs="Arial"/>
                <w:color w:val="0076CC"/>
              </w:rPr>
              <w:t xml:space="preserve">Part </w:t>
            </w:r>
            <w:r w:rsidR="005C13C8" w:rsidRPr="00584A66">
              <w:rPr>
                <w:rFonts w:cs="Arial"/>
                <w:color w:val="0076CC"/>
              </w:rPr>
              <w:t>1</w:t>
            </w:r>
            <w:r w:rsidRPr="00584A66">
              <w:rPr>
                <w:rFonts w:cs="Arial"/>
                <w:color w:val="0076CC"/>
              </w:rPr>
              <w:t>: (To be completed by the Initiator)</w:t>
            </w:r>
          </w:p>
        </w:tc>
      </w:tr>
      <w:tr w:rsidR="003C6667" w:rsidRPr="002364FA" w:rsidTr="00641EE1">
        <w:trPr>
          <w:trHeight w:val="152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Name</w:t>
            </w:r>
            <w:r w:rsidR="005C13C8" w:rsidRPr="002364FA">
              <w:rPr>
                <w:rFonts w:cs="Arial"/>
              </w:rPr>
              <w:t>, Title</w:t>
            </w:r>
          </w:p>
        </w:tc>
        <w:sdt>
          <w:sdtPr>
            <w:rPr>
              <w:rStyle w:val="Style2"/>
              <w:b w:val="0"/>
            </w:rPr>
            <w:id w:val="664946804"/>
            <w:placeholder>
              <w:docPart w:val="D8424D37C0B848CA90EE8CB525E8C3CD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bookmarkStart w:id="0" w:name="_GoBack" w:displacedByCustomXml="prev"/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584A6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  <w:bookmarkEnd w:id="0" w:displacedByCustomXml="next"/>
          </w:sdtContent>
        </w:sdt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197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Organization</w:t>
            </w:r>
          </w:p>
        </w:tc>
        <w:sdt>
          <w:sdtPr>
            <w:rPr>
              <w:rStyle w:val="Style2"/>
              <w:b w:val="0"/>
            </w:rPr>
            <w:id w:val="664946803"/>
            <w:placeholder>
              <w:docPart w:val="2E6B9355CD7244888ED74B01B9E82818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84A66" w:rsidRPr="00584A66" w:rsidRDefault="004E79DC" w:rsidP="004E79DC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197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 xml:space="preserve">Project </w:t>
            </w:r>
            <w:r w:rsidR="00A945FA">
              <w:rPr>
                <w:rFonts w:cs="Arial"/>
              </w:rPr>
              <w:t>Reference, as applicable</w:t>
            </w:r>
          </w:p>
        </w:tc>
        <w:sdt>
          <w:sdtPr>
            <w:rPr>
              <w:rStyle w:val="Style2"/>
              <w:b w:val="0"/>
            </w:rPr>
            <w:id w:val="598153164"/>
            <w:placeholder>
              <w:docPart w:val="7394579BC4F24A329873AB520CB2CB52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584A66" w:rsidRPr="00584A66" w:rsidRDefault="00A10C5B" w:rsidP="00584A66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  <w:i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357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2364FA" w:rsidRDefault="00584A66">
            <w:pPr>
              <w:pStyle w:val="CommentText"/>
              <w:spacing w:before="6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84A66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 Submitted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2364FA" w:rsidRDefault="00673595" w:rsidP="00D265E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64946627"/>
                <w:placeholder>
                  <w:docPart w:val="FECC26A867CE4FCA890D1025B6565A2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D265E7">
                  <w:rPr>
                    <w:rStyle w:val="Style2"/>
                    <w:b w:val="0"/>
                  </w:rPr>
                  <w:t>Select Submission Date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584A66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Current Version of Standards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4A66" w:rsidRPr="00584A66" w:rsidRDefault="00673595" w:rsidP="00A10C5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  <w:i/>
              </w:rPr>
            </w:pPr>
            <w:sdt>
              <w:sdtPr>
                <w:rPr>
                  <w:rStyle w:val="Style2"/>
                  <w:b w:val="0"/>
                </w:rPr>
                <w:id w:val="598153165"/>
                <w:placeholder>
                  <w:docPart w:val="49A4A211CD204A12919C0FC767E77EFF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10C5B" w:rsidRPr="00CB6356">
                  <w:rPr>
                    <w:rStyle w:val="Style2"/>
                    <w:b w:val="0"/>
                  </w:rPr>
                  <w:t>Enter the current version of Standards Manual.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584A66" w:rsidRPr="002364FA" w:rsidRDefault="00584A66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A945FA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945FA" w:rsidRPr="002364FA" w:rsidRDefault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Type of Software Affected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945FA" w:rsidRDefault="00673595" w:rsidP="00A10C5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Style w:val="Style2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72785230"/>
                <w:placeholder>
                  <w:docPart w:val="A52AF9FB53FF43CC95C1B99CAD91D791"/>
                </w:placeholder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945FA" w:rsidRPr="009179E1">
                  <w:rPr>
                    <w:rFonts w:cs="Arial"/>
                    <w:b w:val="0"/>
                    <w:i/>
                  </w:rPr>
                  <w:t>Specify software affected (PAC/SCADA/both)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945FA" w:rsidRPr="002364FA" w:rsidRDefault="00A945F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A945FA" w:rsidP="009F7880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Item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582B" w:rsidRPr="00584A66" w:rsidRDefault="00673595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  <w:i/>
              </w:rPr>
            </w:pPr>
            <w:sdt>
              <w:sdtPr>
                <w:rPr>
                  <w:rStyle w:val="Style2"/>
                  <w:b w:val="0"/>
                </w:rPr>
                <w:id w:val="664946544"/>
                <w:placeholder>
                  <w:docPart w:val="5A2D890906284B73A8F2F0A99FFACA63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945FA" w:rsidRPr="009179E1">
                  <w:rPr>
                    <w:rFonts w:cs="Arial"/>
                    <w:b w:val="0"/>
                    <w:i/>
                  </w:rPr>
                  <w:t xml:space="preserve">Identify specific part of </w:t>
                </w:r>
                <w:r w:rsidR="00A945FA">
                  <w:rPr>
                    <w:rFonts w:cs="Arial"/>
                    <w:b w:val="0"/>
                    <w:i/>
                  </w:rPr>
                  <w:t xml:space="preserve">standard </w:t>
                </w:r>
                <w:r w:rsidR="00A945FA" w:rsidRPr="009179E1">
                  <w:rPr>
                    <w:rFonts w:cs="Arial"/>
                    <w:b w:val="0"/>
                    <w:i/>
                  </w:rPr>
                  <w:t xml:space="preserve">software affected (e.g. standard </w:t>
                </w:r>
                <w:r w:rsidR="00A945FA">
                  <w:rPr>
                    <w:rFonts w:cs="Arial"/>
                    <w:b w:val="0"/>
                    <w:i/>
                  </w:rPr>
                  <w:t>routine/screens/ configuration/other</w:t>
                </w:r>
                <w:r w:rsidR="00A945FA" w:rsidRPr="009179E1">
                  <w:rPr>
                    <w:rFonts w:cs="Arial"/>
                    <w:b w:val="0"/>
                    <w:i/>
                  </w:rPr>
                  <w:t>)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Revision Type</w:t>
            </w:r>
          </w:p>
        </w:tc>
        <w:sdt>
          <w:sdtPr>
            <w:rPr>
              <w:rStyle w:val="Style2"/>
              <w:b w:val="0"/>
            </w:rPr>
            <w:id w:val="598153189"/>
            <w:placeholder>
              <w:docPart w:val="BAA35D24BACE4C18916CF283B853B397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B582B" w:rsidRPr="002364FA" w:rsidRDefault="00A945FA" w:rsidP="004E5C66">
                <w:pPr>
                  <w:pStyle w:val="Header"/>
                  <w:tabs>
                    <w:tab w:val="clear" w:pos="4320"/>
                    <w:tab w:val="clear" w:pos="8640"/>
                  </w:tabs>
                  <w:spacing w:before="60"/>
                  <w:rPr>
                    <w:rFonts w:cs="Arial"/>
                    <w:b w:val="0"/>
                  </w:rPr>
                </w:pPr>
                <w:r w:rsidRPr="009179E1">
                  <w:rPr>
                    <w:rFonts w:cs="Arial"/>
                    <w:b w:val="0"/>
                    <w:i/>
                  </w:rPr>
                  <w:t>Describe type of revision (e.g. software/software documentation; revision to existing</w:t>
                </w:r>
                <w:r>
                  <w:rPr>
                    <w:rFonts w:cs="Arial"/>
                    <w:b w:val="0"/>
                    <w:i/>
                  </w:rPr>
                  <w:t xml:space="preserve"> routine</w:t>
                </w:r>
                <w:r w:rsidRPr="009179E1">
                  <w:rPr>
                    <w:rFonts w:cs="Arial"/>
                    <w:b w:val="0"/>
                    <w:i/>
                  </w:rPr>
                  <w:t>/addition</w:t>
                </w:r>
                <w:r>
                  <w:rPr>
                    <w:rFonts w:cs="Arial"/>
                    <w:b w:val="0"/>
                    <w:i/>
                  </w:rPr>
                  <w:t xml:space="preserve"> of new routine</w:t>
                </w:r>
                <w:r w:rsidRPr="009179E1">
                  <w:rPr>
                    <w:rFonts w:cs="Arial"/>
                    <w:b w:val="0"/>
                    <w:i/>
                  </w:rPr>
                  <w:t>/deletion</w:t>
                </w:r>
                <w:r>
                  <w:rPr>
                    <w:rFonts w:cs="Arial"/>
                    <w:b w:val="0"/>
                    <w:i/>
                  </w:rPr>
                  <w:t>/other</w:t>
                </w:r>
                <w:r w:rsidRPr="009179E1">
                  <w:rPr>
                    <w:rFonts w:cs="Arial"/>
                    <w:b w:val="0"/>
                    <w:i/>
                  </w:rPr>
                  <w:t>)</w:t>
                </w:r>
                <w:r w:rsidR="004E5C66" w:rsidRPr="00CB6356">
                  <w:rPr>
                    <w:rStyle w:val="Style2"/>
                    <w:b w:val="0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A945FA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945FA" w:rsidRDefault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>
              <w:rPr>
                <w:rFonts w:cs="Arial"/>
              </w:rPr>
              <w:t>Reason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945FA" w:rsidRDefault="00673595" w:rsidP="004E5C66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Style w:val="Style2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72785231"/>
                <w:placeholder>
                  <w:docPart w:val="38FDF7547B8F4A24B84EF0FD9C9374C3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A945FA" w:rsidRPr="009179E1">
                  <w:rPr>
                    <w:rFonts w:cs="Arial"/>
                    <w:b w:val="0"/>
                    <w:i/>
                  </w:rPr>
                  <w:t>Qualify the reason for revision (e.g. deficiency found, project requirement, other)</w:t>
                </w:r>
                <w:r w:rsidR="00A945FA" w:rsidRPr="00CB6356">
                  <w:rPr>
                    <w:rStyle w:val="Style2"/>
                    <w:b w:val="0"/>
                  </w:rPr>
                  <w:t>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945FA" w:rsidRPr="002364FA" w:rsidRDefault="00A945F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trHeight w:val="332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582B" w:rsidRPr="002364FA" w:rsidRDefault="007B582B" w:rsidP="00597AAF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Priority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582B" w:rsidRPr="002364FA" w:rsidRDefault="00673595" w:rsidP="00D265E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  <w:b w:val="0"/>
              </w:rPr>
            </w:pPr>
            <w:sdt>
              <w:sdtPr>
                <w:rPr>
                  <w:rStyle w:val="Style2"/>
                  <w:b w:val="0"/>
                </w:rPr>
                <w:id w:val="664946545"/>
                <w:placeholder>
                  <w:docPart w:val="10719FC9857C4ABBB582F67B5726F6EF"/>
                </w:placeholder>
                <w:showingPlcHdr/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9F7880" w:rsidRPr="00CB6356">
                  <w:rPr>
                    <w:rStyle w:val="Style2"/>
                    <w:b w:val="0"/>
                  </w:rPr>
                  <w:t>Identify priority of the request.</w:t>
                </w:r>
              </w:sdtContent>
            </w:sdt>
            <w:r w:rsidR="007B582B">
              <w:rPr>
                <w:rFonts w:cs="Arial"/>
                <w:b w:val="0"/>
                <w:i/>
              </w:rPr>
              <w:t>,</w:t>
            </w:r>
            <w:r w:rsidR="007B582B" w:rsidRPr="002364FA">
              <w:rPr>
                <w:rFonts w:cs="Arial"/>
                <w:b w:val="0"/>
                <w:i/>
              </w:rPr>
              <w:t xml:space="preserve"> </w:t>
            </w:r>
            <w:sdt>
              <w:sdtPr>
                <w:rPr>
                  <w:rStyle w:val="Style2"/>
                  <w:b w:val="0"/>
                </w:rPr>
                <w:id w:val="598153121"/>
                <w:placeholder>
                  <w:docPart w:val="430CAB0CD28D4B0BA970405498FC819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i w:val="0"/>
                </w:rPr>
              </w:sdtEndPr>
              <w:sdtContent>
                <w:r w:rsidR="00D265E7">
                  <w:rPr>
                    <w:rStyle w:val="Style2"/>
                    <w:b w:val="0"/>
                  </w:rPr>
                  <w:t>Select</w:t>
                </w:r>
                <w:r w:rsidR="007B582B" w:rsidRPr="00CB6356">
                  <w:rPr>
                    <w:rStyle w:val="Style2"/>
                    <w:b w:val="0"/>
                  </w:rPr>
                  <w:t xml:space="preserve"> latest date for </w:t>
                </w:r>
                <w:r w:rsidR="00A10C5B" w:rsidRPr="00CB6356">
                  <w:rPr>
                    <w:rStyle w:val="Style2"/>
                    <w:b w:val="0"/>
                  </w:rPr>
                  <w:t>r</w:t>
                </w:r>
                <w:r w:rsidR="007B582B" w:rsidRPr="00CB6356">
                  <w:rPr>
                    <w:rStyle w:val="Style2"/>
                    <w:b w:val="0"/>
                  </w:rPr>
                  <w:t>esponse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</w:rPr>
            </w:pPr>
          </w:p>
        </w:tc>
      </w:tr>
      <w:tr w:rsidR="007B582B" w:rsidRPr="002364FA" w:rsidTr="00641EE1">
        <w:trPr>
          <w:cantSplit/>
          <w:trHeight w:val="575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  <w:p w:rsidR="007B582B" w:rsidRPr="002364FA" w:rsidRDefault="00A945FA" w:rsidP="006E61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9179E1">
              <w:rPr>
                <w:rFonts w:cs="Arial"/>
              </w:rPr>
              <w:t>Description of proposed revision</w:t>
            </w:r>
            <w:r w:rsidR="007B582B" w:rsidRPr="002364FA">
              <w:rPr>
                <w:rFonts w:cs="Arial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582B" w:rsidRPr="002364FA" w:rsidRDefault="007B582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C928B2" w:rsidRPr="002364FA" w:rsidTr="005642C3">
        <w:trPr>
          <w:cantSplit/>
          <w:trHeight w:val="1197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  <w:b w:val="0"/>
            </w:rPr>
            <w:id w:val="664946860"/>
            <w:placeholder>
              <w:docPart w:val="B0BB28CC8AC84F5E9A35E59D17BC3A4A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928B2" w:rsidRPr="00CB6356" w:rsidRDefault="00A945FA" w:rsidP="00C928B2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>
                  <w:rPr>
                    <w:b w:val="0"/>
                    <w:i/>
                  </w:rPr>
                  <w:t>P</w:t>
                </w:r>
                <w:r w:rsidRPr="00A945FA">
                  <w:rPr>
                    <w:b w:val="0"/>
                    <w:i/>
                  </w:rPr>
                  <w:t>rovide technical and functional information describing the proposed revision, list and attach supporting documentation as necessary</w:t>
                </w:r>
                <w:r w:rsidR="00C928B2" w:rsidRPr="00CB6356">
                  <w:rPr>
                    <w:rStyle w:val="Style2"/>
                    <w:b w:val="0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</w:tr>
      <w:tr w:rsidR="00A945FA" w:rsidRPr="002364FA" w:rsidTr="00A945FA">
        <w:trPr>
          <w:cantSplit/>
          <w:trHeight w:val="575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45FA" w:rsidRPr="002364FA" w:rsidRDefault="00A945FA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 xml:space="preserve">Justification of proposed </w:t>
            </w:r>
            <w:r>
              <w:rPr>
                <w:rFonts w:cs="Arial"/>
              </w:rPr>
              <w:t>revision</w:t>
            </w:r>
            <w:r w:rsidRPr="002364FA">
              <w:rPr>
                <w:rFonts w:cs="Arial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945FA" w:rsidRPr="002364FA" w:rsidRDefault="00A945FA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A945FA" w:rsidRPr="002364FA" w:rsidTr="005642C3">
        <w:trPr>
          <w:cantSplit/>
          <w:trHeight w:val="1125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945FA" w:rsidRPr="002364FA" w:rsidRDefault="00A945FA" w:rsidP="00A945FA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  <w:b w:val="0"/>
            </w:rPr>
            <w:id w:val="672785246"/>
            <w:placeholder>
              <w:docPart w:val="E62BBF3899BA4387958CC5176F62CFDA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945FA" w:rsidRPr="00CB6356" w:rsidRDefault="00A945FA" w:rsidP="00A945FA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 w:rsidRPr="00A945FA">
                  <w:rPr>
                    <w:b w:val="0"/>
                    <w:i/>
                  </w:rPr>
                  <w:t>Explain the reason for revision, list and attach supporting information as necessary</w:t>
                </w:r>
                <w:r w:rsidRPr="00CB6356">
                  <w:rPr>
                    <w:rStyle w:val="Style2"/>
                    <w:b w:val="0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945FA" w:rsidRPr="002364FA" w:rsidRDefault="00A945FA" w:rsidP="00A945FA">
            <w:pPr>
              <w:rPr>
                <w:rFonts w:ascii="Arial" w:hAnsi="Arial" w:cs="Arial"/>
              </w:rPr>
            </w:pPr>
          </w:p>
        </w:tc>
      </w:tr>
      <w:tr w:rsidR="00A945FA" w:rsidRPr="002364FA" w:rsidTr="00A945FA">
        <w:trPr>
          <w:cantSplit/>
          <w:trHeight w:val="575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45FA" w:rsidRPr="002364FA" w:rsidRDefault="00A945FA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A945FA">
              <w:rPr>
                <w:rFonts w:cs="Arial"/>
              </w:rPr>
              <w:t>Software files and documentation affected</w:t>
            </w:r>
            <w:r w:rsidRPr="002364FA">
              <w:rPr>
                <w:rFonts w:cs="Arial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945FA" w:rsidRPr="002364FA" w:rsidRDefault="00A945FA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A945FA" w:rsidRPr="002364FA" w:rsidTr="005642C3">
        <w:trPr>
          <w:cantSplit/>
          <w:trHeight w:val="1494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945FA" w:rsidRPr="002364FA" w:rsidRDefault="00A945FA" w:rsidP="00A945FA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  <w:b w:val="0"/>
            </w:rPr>
            <w:id w:val="672785252"/>
            <w:placeholder>
              <w:docPart w:val="B6BBBCBF52584FE6B7EFDCE3C3C8FB25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945FA" w:rsidRPr="00CB6356" w:rsidRDefault="00673595" w:rsidP="00A945FA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Style w:val="Style2"/>
                    <w:b w:val="0"/>
                  </w:rPr>
                </w:pPr>
                <w:r w:rsidRPr="00A945FA">
                  <w:rPr>
                    <w:b w:val="0"/>
                    <w:i/>
                  </w:rPr>
                  <w:t>Reference</w:t>
                </w:r>
                <w:r w:rsidR="00A945FA" w:rsidRPr="00A945FA">
                  <w:rPr>
                    <w:b w:val="0"/>
                    <w:i/>
                  </w:rPr>
                  <w:t xml:space="preserve"> the software files affected, including their current version, and indicate documentation that would be changed as a consequence of software revision, such as standard routine documentation, </w:t>
                </w:r>
                <w:r w:rsidRPr="00A945FA">
                  <w:rPr>
                    <w:b w:val="0"/>
                    <w:i/>
                  </w:rPr>
                  <w:t xml:space="preserve">test </w:t>
                </w:r>
                <w:r>
                  <w:rPr>
                    <w:b w:val="0"/>
                    <w:i/>
                  </w:rPr>
                  <w:t>plan</w:t>
                </w:r>
                <w:r w:rsidR="00A945FA" w:rsidRPr="00A945FA">
                  <w:rPr>
                    <w:b w:val="0"/>
                    <w:i/>
                  </w:rPr>
                  <w:t>, O&amp;M manual, and/or other, as applicable</w:t>
                </w:r>
                <w:r w:rsidR="00A945FA" w:rsidRPr="00CB6356">
                  <w:rPr>
                    <w:rStyle w:val="Style2"/>
                    <w:b w:val="0"/>
                  </w:rPr>
                  <w:t>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945FA" w:rsidRPr="002364FA" w:rsidRDefault="00A945FA" w:rsidP="00A945FA">
            <w:pPr>
              <w:rPr>
                <w:rFonts w:ascii="Arial" w:hAnsi="Arial" w:cs="Arial"/>
              </w:rPr>
            </w:pPr>
          </w:p>
        </w:tc>
      </w:tr>
      <w:tr w:rsidR="006E613B" w:rsidRPr="002364FA" w:rsidTr="000E6816">
        <w:trPr>
          <w:cantSplit/>
          <w:trHeight w:val="342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613B" w:rsidRPr="002364FA" w:rsidRDefault="00A945FA" w:rsidP="00A945FA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9179E1">
              <w:rPr>
                <w:rFonts w:cs="Arial"/>
              </w:rPr>
              <w:t>Estimated time for completion</w:t>
            </w:r>
            <w:r w:rsidR="006E613B" w:rsidRPr="002364FA">
              <w:rPr>
                <w:rFonts w:cs="Arial"/>
              </w:rPr>
              <w:t>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613B" w:rsidRPr="002364FA" w:rsidRDefault="006E613B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C928B2" w:rsidRPr="002364FA" w:rsidTr="00D265E7">
        <w:trPr>
          <w:cantSplit/>
          <w:trHeight w:val="1737"/>
        </w:trPr>
        <w:tc>
          <w:tcPr>
            <w:tcW w:w="54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</w:rPr>
            <w:id w:val="664946841"/>
            <w:placeholder>
              <w:docPart w:val="5B928FD8E8074D55AEE28A1D2877B610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</w:tcPr>
              <w:p w:rsidR="00C928B2" w:rsidRPr="00CB6356" w:rsidRDefault="007926F3" w:rsidP="00A945FA">
                <w:pPr>
                  <w:rPr>
                    <w:rStyle w:val="Style2"/>
                  </w:rPr>
                </w:pPr>
                <w:r>
                  <w:rPr>
                    <w:rFonts w:ascii="Arial" w:hAnsi="Arial"/>
                    <w:i/>
                    <w:sz w:val="20"/>
                  </w:rPr>
                  <w:t>I</w:t>
                </w:r>
                <w:r w:rsidRPr="007926F3">
                  <w:rPr>
                    <w:rFonts w:ascii="Arial" w:hAnsi="Arial"/>
                    <w:i/>
                    <w:sz w:val="20"/>
                  </w:rPr>
                  <w:t>ndicate completion date of every stage as applicable, such as schedule for modification, testing, implementation, completion of related documentation</w:t>
                </w:r>
                <w:r w:rsidR="00C928B2" w:rsidRPr="00CB6356">
                  <w:rPr>
                    <w:rStyle w:val="Style2"/>
                  </w:rPr>
                  <w:t>.</w:t>
                </w:r>
                <w:r>
                  <w:rPr>
                    <w:rStyle w:val="Style2"/>
                  </w:rPr>
                  <w:t xml:space="preserve"> </w:t>
                </w:r>
                <w:r w:rsidRPr="007926F3">
                  <w:rPr>
                    <w:rFonts w:ascii="Arial" w:hAnsi="Arial"/>
                    <w:i/>
                    <w:sz w:val="20"/>
                  </w:rPr>
                  <w:t>identify any impact on current operations and/or project budget/schedule, or other, as applicable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C928B2" w:rsidRPr="002364FA" w:rsidRDefault="00C928B2" w:rsidP="00C928B2">
            <w:pPr>
              <w:rPr>
                <w:rFonts w:ascii="Arial" w:hAnsi="Arial" w:cs="Arial"/>
              </w:rPr>
            </w:pPr>
          </w:p>
        </w:tc>
      </w:tr>
      <w:tr w:rsidR="003C6667" w:rsidRPr="002364FA" w:rsidTr="000916FC">
        <w:trPr>
          <w:cantSplit/>
          <w:trHeight w:val="70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:rsidR="003C6667" w:rsidRPr="00584A66" w:rsidRDefault="005C13C8" w:rsidP="005C13C8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cs="Arial"/>
                <w:color w:val="0076CC"/>
              </w:rPr>
            </w:pPr>
            <w:r w:rsidRPr="00CB6356">
              <w:rPr>
                <w:rStyle w:val="Style2"/>
              </w:rPr>
              <w:lastRenderedPageBreak/>
              <w:br w:type="page"/>
            </w:r>
            <w:r w:rsidR="003C6667" w:rsidRPr="00584A66">
              <w:rPr>
                <w:rFonts w:cs="Arial"/>
                <w:color w:val="0076CC"/>
              </w:rPr>
              <w:t xml:space="preserve">Part </w:t>
            </w:r>
            <w:r w:rsidRPr="00584A66">
              <w:rPr>
                <w:rFonts w:cs="Arial"/>
                <w:color w:val="0076CC"/>
              </w:rPr>
              <w:t>2</w:t>
            </w:r>
            <w:r w:rsidR="003C6667" w:rsidRPr="00584A66">
              <w:rPr>
                <w:rFonts w:cs="Arial"/>
                <w:color w:val="0076CC"/>
              </w:rPr>
              <w:t xml:space="preserve">: </w:t>
            </w:r>
            <w:r w:rsidR="00C663E9" w:rsidRPr="00584A66">
              <w:rPr>
                <w:rFonts w:cs="Arial"/>
                <w:color w:val="0076CC"/>
              </w:rPr>
              <w:t>(</w:t>
            </w:r>
            <w:r w:rsidR="00E72A71">
              <w:rPr>
                <w:rFonts w:cs="Arial"/>
                <w:color w:val="0076CC"/>
              </w:rPr>
              <w:t xml:space="preserve">To be completed by </w:t>
            </w:r>
            <w:r w:rsidR="00E72A71" w:rsidRPr="00E72A71">
              <w:rPr>
                <w:rFonts w:cs="Arial"/>
                <w:color w:val="0076CC"/>
              </w:rPr>
              <w:t>an authorized City of Greater Sudbury Water &amp; Wastewater Services SCADA Group member</w:t>
            </w:r>
            <w:r w:rsidR="00C663E9" w:rsidRPr="00584A66">
              <w:rPr>
                <w:rFonts w:cs="Arial"/>
                <w:color w:val="0076CC"/>
              </w:rPr>
              <w:t>)</w:t>
            </w:r>
            <w:r w:rsidR="003C6667" w:rsidRPr="00584A66">
              <w:rPr>
                <w:rFonts w:cs="Arial"/>
                <w:color w:val="0076CC"/>
              </w:rPr>
              <w:t xml:space="preserve"> </w:t>
            </w:r>
          </w:p>
        </w:tc>
      </w:tr>
      <w:tr w:rsidR="003C6667" w:rsidRPr="002364FA" w:rsidTr="004E79DC">
        <w:trPr>
          <w:cantSplit/>
          <w:trHeight w:val="512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Approval Status</w:t>
            </w:r>
          </w:p>
        </w:tc>
        <w:tc>
          <w:tcPr>
            <w:tcW w:w="5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6667" w:rsidRPr="002364FA" w:rsidRDefault="003C666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 w:rsidTr="004E79DC">
        <w:trPr>
          <w:cantSplit/>
          <w:trHeight w:val="1548"/>
        </w:trPr>
        <w:tc>
          <w:tcPr>
            <w:tcW w:w="108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2"/>
              </w:rPr>
              <w:id w:val="664946751"/>
              <w:placeholder>
                <w:docPart w:val="08CF8ACA582E4C52AE04522C62CA4CDE"/>
              </w:placeholder>
              <w:showingPlcHdr/>
              <w:comboBox>
                <w:listItem w:value="Choose an item."/>
                <w:listItem w:displayText="Approved as Submitted" w:value="Approved as Submitted"/>
                <w:listItem w:displayText="Approved With Modifications" w:value="Approved With Modifications"/>
                <w:listItem w:displayText="Not Approved" w:value="Not Approved"/>
              </w:comboBox>
            </w:sdtPr>
            <w:sdtEndPr>
              <w:rPr>
                <w:rStyle w:val="Style2"/>
              </w:rPr>
            </w:sdtEndPr>
            <w:sdtContent>
              <w:p w:rsidR="004E79DC" w:rsidRPr="00CB6356" w:rsidRDefault="004E79DC" w:rsidP="004E79DC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Choose an item.</w:t>
                </w:r>
              </w:p>
            </w:sdtContent>
          </w:sdt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</w:tcPr>
          <w:p w:rsidR="003C6667" w:rsidRPr="002364FA" w:rsidRDefault="003C6667" w:rsidP="004E79DC">
            <w:pPr>
              <w:pStyle w:val="Header"/>
              <w:tabs>
                <w:tab w:val="clear" w:pos="4320"/>
                <w:tab w:val="clear" w:pos="8640"/>
              </w:tabs>
              <w:spacing w:before="60"/>
              <w:jc w:val="center"/>
              <w:rPr>
                <w:rFonts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 w:rsidP="004E79DC">
            <w:pPr>
              <w:jc w:val="center"/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1035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Comments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</w:p>
        </w:tc>
      </w:tr>
      <w:tr w:rsidR="003C6667" w:rsidRPr="002364FA" w:rsidTr="004E79DC">
        <w:trPr>
          <w:cantSplit/>
          <w:trHeight w:val="1422"/>
        </w:trPr>
        <w:tc>
          <w:tcPr>
            <w:tcW w:w="5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Style2"/>
            </w:rPr>
            <w:id w:val="664946795"/>
            <w:placeholder>
              <w:docPart w:val="6290946893B54D8798A0AAB73D736A59"/>
            </w:placeholder>
          </w:sdtPr>
          <w:sdtEndPr>
            <w:rPr>
              <w:rStyle w:val="Style2"/>
            </w:rPr>
          </w:sdtEndPr>
          <w:sdtContent>
            <w:tc>
              <w:tcPr>
                <w:tcW w:w="9810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C6667" w:rsidRPr="00CB6356" w:rsidRDefault="004E79DC" w:rsidP="00861A5B">
                <w:pPr>
                  <w:rPr>
                    <w:rStyle w:val="Style2"/>
                  </w:rPr>
                </w:pPr>
                <w:r w:rsidRPr="00CB6356">
                  <w:rPr>
                    <w:rStyle w:val="Style2"/>
                  </w:rPr>
                  <w:t>Enter any comments related to approval status.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</w:rPr>
            </w:pPr>
            <w:r w:rsidRPr="002364FA">
              <w:rPr>
                <w:rFonts w:cs="Arial"/>
              </w:rPr>
              <w:t>Name</w:t>
            </w:r>
          </w:p>
        </w:tc>
        <w:sdt>
          <w:sdtPr>
            <w:rPr>
              <w:rStyle w:val="Style2"/>
              <w:b w:val="0"/>
            </w:rPr>
            <w:id w:val="664946754"/>
            <w:placeholder>
              <w:docPart w:val="53394BF63760490196033D77ECB57CDB"/>
            </w:placeholder>
            <w:showingPlcHdr/>
          </w:sdtPr>
          <w:sdtEndPr>
            <w:rPr>
              <w:rStyle w:val="DefaultParagraphFont"/>
              <w:rFonts w:cs="Arial"/>
              <w:i w:val="0"/>
            </w:rPr>
          </w:sdtEndPr>
          <w:sdtContent>
            <w:tc>
              <w:tcPr>
                <w:tcW w:w="74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CB6356" w:rsidRDefault="00663578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cs="Arial"/>
                    <w:b w:val="0"/>
                  </w:rPr>
                </w:pPr>
                <w:r w:rsidRPr="00CB6356">
                  <w:rPr>
                    <w:rStyle w:val="Style2"/>
                    <w:b w:val="0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Title</w:t>
            </w:r>
          </w:p>
        </w:tc>
        <w:sdt>
          <w:sdtPr>
            <w:rPr>
              <w:rStyle w:val="Style2"/>
            </w:rPr>
            <w:id w:val="664946755"/>
            <w:placeholder>
              <w:docPart w:val="2B8434BE16F34D6EA98F7334BA2BA928"/>
            </w:placeholder>
            <w:showingPlcHdr/>
          </w:sdtPr>
          <w:sdtEndPr>
            <w:rPr>
              <w:rStyle w:val="Style2"/>
            </w:rPr>
          </w:sdtEndPr>
          <w:sdtContent>
            <w:tc>
              <w:tcPr>
                <w:tcW w:w="7470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3C6667" w:rsidRPr="00CB6356" w:rsidRDefault="00663578">
                <w:pPr>
                  <w:rPr>
                    <w:rStyle w:val="StylePlaceholderTextArial10ptItalic"/>
                  </w:rPr>
                </w:pPr>
                <w:r w:rsidRPr="00CB6356">
                  <w:rPr>
                    <w:rStyle w:val="Style2"/>
                  </w:rPr>
                  <w:t>Click here to enter the required information.</w:t>
                </w:r>
              </w:p>
            </w:tc>
          </w:sdtContent>
        </w:sdt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Signature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6667" w:rsidRPr="002364FA" w:rsidRDefault="003C666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>
        <w:trPr>
          <w:cantSplit/>
          <w:trHeight w:val="396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6667" w:rsidRPr="002364FA" w:rsidRDefault="003C6667">
            <w:pPr>
              <w:pStyle w:val="Header"/>
              <w:tabs>
                <w:tab w:val="clear" w:pos="4320"/>
                <w:tab w:val="clear" w:pos="8640"/>
              </w:tabs>
              <w:spacing w:before="60"/>
              <w:rPr>
                <w:rFonts w:cs="Arial"/>
              </w:rPr>
            </w:pPr>
            <w:r w:rsidRPr="002364FA">
              <w:rPr>
                <w:rFonts w:cs="Arial"/>
              </w:rPr>
              <w:t>Date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6667" w:rsidRPr="00CB6356" w:rsidRDefault="00673595">
            <w:pPr>
              <w:rPr>
                <w:rStyle w:val="Style2"/>
              </w:rPr>
            </w:pPr>
            <w:sdt>
              <w:sdtPr>
                <w:rPr>
                  <w:rStyle w:val="Style2"/>
                </w:rPr>
                <w:id w:val="664946758"/>
                <w:placeholder>
                  <w:docPart w:val="8B7A7C4D08494836945DCDF76B5A933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Style2"/>
                </w:rPr>
              </w:sdtEndPr>
              <w:sdtContent>
                <w:r w:rsidR="00663578" w:rsidRPr="00CB6356">
                  <w:rPr>
                    <w:rStyle w:val="Style2"/>
                  </w:rPr>
                  <w:t>Click here to select the date.</w:t>
                </w:r>
              </w:sdtContent>
            </w:sdt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</w:rPr>
            </w:pPr>
          </w:p>
        </w:tc>
      </w:tr>
      <w:tr w:rsidR="003C6667" w:rsidRPr="002364FA" w:rsidTr="000916FC">
        <w:trPr>
          <w:cantSplit/>
          <w:trHeight w:val="70"/>
        </w:trPr>
        <w:tc>
          <w:tcPr>
            <w:tcW w:w="288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3C6667" w:rsidRPr="002364FA" w:rsidRDefault="003C6667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7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3C6667" w:rsidRPr="002364FA" w:rsidRDefault="003C6667" w:rsidP="000916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C6667" w:rsidRPr="002364FA" w:rsidRDefault="003C66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C6667" w:rsidRPr="00CB6356" w:rsidRDefault="003C6667" w:rsidP="003271FF">
      <w:pPr>
        <w:rPr>
          <w:rStyle w:val="Style2"/>
        </w:rPr>
      </w:pPr>
    </w:p>
    <w:p w:rsidR="006E613B" w:rsidRPr="00CB6356" w:rsidRDefault="006E613B" w:rsidP="003271FF">
      <w:pPr>
        <w:rPr>
          <w:rStyle w:val="Style2"/>
        </w:rPr>
      </w:pPr>
    </w:p>
    <w:sectPr w:rsidR="006E613B" w:rsidRPr="00CB6356" w:rsidSect="00641EE1">
      <w:headerReference w:type="default" r:id="rId9"/>
      <w:footerReference w:type="default" r:id="rId10"/>
      <w:footerReference w:type="first" r:id="rId11"/>
      <w:type w:val="continuous"/>
      <w:pgSz w:w="12240" w:h="15840" w:code="1"/>
      <w:pgMar w:top="1440" w:right="720" w:bottom="1080" w:left="720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542" w:rsidRDefault="001D6542">
      <w:r>
        <w:separator/>
      </w:r>
    </w:p>
  </w:endnote>
  <w:endnote w:type="continuationSeparator" w:id="0">
    <w:p w:rsidR="001D6542" w:rsidRDefault="001D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10" w:type="dxa"/>
      <w:tblInd w:w="108" w:type="dxa"/>
      <w:tblLayout w:type="fixed"/>
      <w:tblLook w:val="0000" w:firstRow="0" w:lastRow="0" w:firstColumn="0" w:lastColumn="0" w:noHBand="0" w:noVBand="0"/>
    </w:tblPr>
    <w:tblGrid>
      <w:gridCol w:w="4320"/>
      <w:gridCol w:w="3060"/>
      <w:gridCol w:w="3330"/>
    </w:tblGrid>
    <w:tr w:rsidR="00A945FA" w:rsidRPr="00A222CB">
      <w:trPr>
        <w:trHeight w:val="73"/>
      </w:trPr>
      <w:tc>
        <w:tcPr>
          <w:tcW w:w="4320" w:type="dxa"/>
          <w:tcBorders>
            <w:top w:val="single" w:sz="12" w:space="0" w:color="auto"/>
          </w:tcBorders>
        </w:tcPr>
        <w:p w:rsidR="00A945FA" w:rsidRPr="00A222CB" w:rsidRDefault="00652E30">
          <w:pPr>
            <w:pStyle w:val="Footer"/>
            <w:tabs>
              <w:tab w:val="clear" w:pos="8640"/>
              <w:tab w:val="right" w:pos="8280"/>
            </w:tabs>
            <w:ind w:right="360"/>
            <w:rPr>
              <w:rFonts w:cs="Arial"/>
              <w:b w:val="0"/>
              <w:bCs/>
              <w:sz w:val="18"/>
              <w:szCs w:val="18"/>
            </w:rPr>
          </w:pPr>
          <w:r w:rsidRPr="00652E30">
            <w:rPr>
              <w:rFonts w:cs="Arial"/>
              <w:b w:val="0"/>
              <w:bCs/>
              <w:sz w:val="18"/>
              <w:szCs w:val="18"/>
            </w:rPr>
            <w:t>Water &amp; Wastewater Services</w:t>
          </w:r>
        </w:p>
      </w:tc>
      <w:tc>
        <w:tcPr>
          <w:tcW w:w="3060" w:type="dxa"/>
          <w:tcBorders>
            <w:top w:val="single" w:sz="12" w:space="0" w:color="auto"/>
          </w:tcBorders>
        </w:tcPr>
        <w:p w:rsidR="00A945FA" w:rsidRPr="00A222CB" w:rsidRDefault="00652E30" w:rsidP="00673595">
          <w:pPr>
            <w:pStyle w:val="Footer"/>
            <w:jc w:val="center"/>
            <w:rPr>
              <w:rFonts w:cs="Arial"/>
              <w:b w:val="0"/>
              <w:bCs/>
              <w:sz w:val="18"/>
              <w:szCs w:val="18"/>
            </w:rPr>
          </w:pPr>
          <w:r>
            <w:rPr>
              <w:rFonts w:cs="Arial"/>
              <w:b w:val="0"/>
              <w:bCs/>
              <w:sz w:val="18"/>
              <w:szCs w:val="18"/>
            </w:rPr>
            <w:t>Version 1.0</w:t>
          </w:r>
          <w:r w:rsidR="00F316BC">
            <w:rPr>
              <w:rFonts w:cs="Arial"/>
              <w:b w:val="0"/>
              <w:bCs/>
              <w:sz w:val="18"/>
              <w:szCs w:val="18"/>
            </w:rPr>
            <w:t xml:space="preserve"> </w:t>
          </w:r>
          <w:r w:rsidR="00673595">
            <w:rPr>
              <w:rFonts w:cs="Arial"/>
              <w:b w:val="0"/>
              <w:bCs/>
              <w:sz w:val="18"/>
              <w:szCs w:val="18"/>
            </w:rPr>
            <w:t>April, 2018</w:t>
          </w:r>
        </w:p>
      </w:tc>
      <w:tc>
        <w:tcPr>
          <w:tcW w:w="3330" w:type="dxa"/>
          <w:tcBorders>
            <w:top w:val="single" w:sz="12" w:space="0" w:color="auto"/>
          </w:tcBorders>
        </w:tcPr>
        <w:p w:rsidR="00A945FA" w:rsidRPr="00A222CB" w:rsidRDefault="00A945FA">
          <w:pPr>
            <w:pStyle w:val="Footer"/>
            <w:jc w:val="right"/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Page </w:t>
          </w:r>
          <w:r w:rsidR="00F53BF3" w:rsidRPr="00A222CB">
            <w:rPr>
              <w:rStyle w:val="PageNumber"/>
              <w:rFonts w:cs="Arial"/>
              <w:sz w:val="18"/>
              <w:szCs w:val="18"/>
            </w:rPr>
            <w:fldChar w:fldCharType="begin"/>
          </w:r>
          <w:r w:rsidRPr="00A222CB">
            <w:rPr>
              <w:rStyle w:val="PageNumber"/>
              <w:rFonts w:cs="Arial"/>
              <w:sz w:val="18"/>
              <w:szCs w:val="18"/>
            </w:rPr>
            <w:instrText xml:space="preserve"> PAGE </w:instrText>
          </w:r>
          <w:r w:rsidR="00F53BF3" w:rsidRPr="00A222CB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673595">
            <w:rPr>
              <w:rStyle w:val="PageNumber"/>
              <w:rFonts w:cs="Arial"/>
              <w:noProof/>
              <w:sz w:val="18"/>
              <w:szCs w:val="18"/>
            </w:rPr>
            <w:t>1</w:t>
          </w:r>
          <w:r w:rsidR="00F53BF3" w:rsidRPr="00A222CB">
            <w:rPr>
              <w:rStyle w:val="PageNumber"/>
              <w:rFonts w:cs="Arial"/>
              <w:sz w:val="18"/>
              <w:szCs w:val="18"/>
            </w:rPr>
            <w:fldChar w:fldCharType="end"/>
          </w:r>
          <w:r w:rsidRPr="00A222CB">
            <w:rPr>
              <w:rStyle w:val="PageNumber"/>
              <w:rFonts w:cs="Arial"/>
              <w:sz w:val="18"/>
              <w:szCs w:val="18"/>
            </w:rPr>
            <w:t xml:space="preserve"> of </w:t>
          </w:r>
          <w:r w:rsidR="00F53BF3" w:rsidRPr="00A222CB">
            <w:rPr>
              <w:rStyle w:val="PageNumber"/>
              <w:rFonts w:cs="Arial"/>
              <w:sz w:val="18"/>
              <w:szCs w:val="18"/>
            </w:rPr>
            <w:fldChar w:fldCharType="begin"/>
          </w:r>
          <w:r w:rsidRPr="00A222CB">
            <w:rPr>
              <w:rStyle w:val="PageNumber"/>
              <w:rFonts w:cs="Arial"/>
              <w:sz w:val="18"/>
              <w:szCs w:val="18"/>
            </w:rPr>
            <w:instrText xml:space="preserve"> NUMPAGES </w:instrText>
          </w:r>
          <w:r w:rsidR="00F53BF3" w:rsidRPr="00A222CB">
            <w:rPr>
              <w:rStyle w:val="PageNumber"/>
              <w:rFonts w:cs="Arial"/>
              <w:sz w:val="18"/>
              <w:szCs w:val="18"/>
            </w:rPr>
            <w:fldChar w:fldCharType="separate"/>
          </w:r>
          <w:r w:rsidR="00673595">
            <w:rPr>
              <w:rStyle w:val="PageNumber"/>
              <w:rFonts w:cs="Arial"/>
              <w:noProof/>
              <w:sz w:val="18"/>
              <w:szCs w:val="18"/>
            </w:rPr>
            <w:t>1</w:t>
          </w:r>
          <w:r w:rsidR="00F53BF3" w:rsidRPr="00A222CB">
            <w:rPr>
              <w:rStyle w:val="PageNumber"/>
              <w:rFonts w:cs="Arial"/>
              <w:sz w:val="18"/>
              <w:szCs w:val="18"/>
            </w:rPr>
            <w:fldChar w:fldCharType="end"/>
          </w:r>
        </w:p>
      </w:tc>
    </w:tr>
  </w:tbl>
  <w:p w:rsidR="00A945FA" w:rsidRDefault="00A945FA">
    <w:pPr>
      <w:pStyle w:val="Footer"/>
    </w:pPr>
  </w:p>
  <w:p w:rsidR="00A945FA" w:rsidRDefault="00A945FA">
    <w:pPr>
      <w:pStyle w:val="Footer"/>
      <w:rPr>
        <w:i/>
        <w:sz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98" w:type="dxa"/>
      <w:tblLayout w:type="fixed"/>
      <w:tblLook w:val="0000" w:firstRow="0" w:lastRow="0" w:firstColumn="0" w:lastColumn="0" w:noHBand="0" w:noVBand="0"/>
    </w:tblPr>
    <w:tblGrid>
      <w:gridCol w:w="9165"/>
    </w:tblGrid>
    <w:tr w:rsidR="00A945FA">
      <w:trPr>
        <w:trHeight w:val="1797"/>
      </w:trPr>
      <w:tc>
        <w:tcPr>
          <w:tcW w:w="9165" w:type="dxa"/>
        </w:tcPr>
        <w:p w:rsidR="00A945FA" w:rsidRDefault="00673595">
          <w:pPr>
            <w:pStyle w:val="Footer"/>
          </w:pPr>
          <w:r>
            <w:rPr>
              <w:noProof/>
            </w:rPr>
            <w:pict>
              <v:group id="_x0000_s2049" style="position:absolute;margin-left:7.2pt;margin-top:4.1pt;width:446.4pt;height:73.45pt;z-index:251657728" coordorigin="1296,8496" coordsize="8928,1469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1440;top:8538;width:3744;height:1377;mso-wrap-edited:f" wrapcoords="140 0 -140 4243 -140 15429 0 18514 140 21214 8836 21214 10519 21214 11361 21214 21600 18900 21600 16971 19216 13886 16551 12343 16410 5786 6171 0 140 0">
                  <v:imagedata r:id="rId1" o:title=""/>
                </v:shape>
                <v:line id="_x0000_s2051" style="position:absolute" from="1296,8496" to="10224,8496" strokecolor="#09f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7200;top:8724;width:3024;height:1241" stroked="f">
                  <v:textbox style="mso-next-textbox:#_x0000_s2052">
                    <w:txbxContent>
                      <w:p w:rsidR="00A945FA" w:rsidRDefault="00A945FA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45 Sheppard Ave. E. Suite 307</w:t>
                        </w:r>
                      </w:p>
                      <w:p w:rsidR="00A945FA" w:rsidRDefault="00A945FA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Toronto, Ontario,</w:t>
                        </w:r>
                      </w:p>
                      <w:p w:rsidR="00A945FA" w:rsidRDefault="00A945FA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Canada M2N 5W9</w:t>
                        </w:r>
                      </w:p>
                      <w:p w:rsidR="00A945FA" w:rsidRDefault="00A945FA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Phone: (416) 221-6076</w:t>
                        </w:r>
                      </w:p>
                      <w:p w:rsidR="00A945FA" w:rsidRDefault="00A945FA">
                        <w:pPr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Fax: (416) 221-6498</w:t>
                        </w:r>
                      </w:p>
                      <w:p w:rsidR="00A945FA" w:rsidRDefault="00A945FA">
                        <w:pPr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www.cougar-at.com</w:t>
                        </w:r>
                      </w:p>
                      <w:p w:rsidR="00A945FA" w:rsidRDefault="00A945FA"/>
                    </w:txbxContent>
                  </v:textbox>
                </v:shape>
              </v:group>
            </w:pict>
          </w:r>
        </w:p>
      </w:tc>
    </w:tr>
  </w:tbl>
  <w:p w:rsidR="00A945FA" w:rsidRDefault="00A945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542" w:rsidRDefault="001D6542">
      <w:r>
        <w:separator/>
      </w:r>
    </w:p>
  </w:footnote>
  <w:footnote w:type="continuationSeparator" w:id="0">
    <w:p w:rsidR="001D6542" w:rsidRDefault="001D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00" w:type="dxa"/>
      <w:tblInd w:w="108" w:type="dxa"/>
      <w:tblLayout w:type="fixed"/>
      <w:tblLook w:val="0000" w:firstRow="0" w:lastRow="0" w:firstColumn="0" w:lastColumn="0" w:noHBand="0" w:noVBand="0"/>
    </w:tblPr>
    <w:tblGrid>
      <w:gridCol w:w="4414"/>
      <w:gridCol w:w="6386"/>
    </w:tblGrid>
    <w:tr w:rsidR="00A945FA" w:rsidRPr="00C2672A" w:rsidTr="005F6760">
      <w:trPr>
        <w:trHeight w:val="540"/>
      </w:trPr>
      <w:tc>
        <w:tcPr>
          <w:tcW w:w="4414" w:type="dxa"/>
          <w:tcBorders>
            <w:bottom w:val="single" w:sz="12" w:space="0" w:color="auto"/>
          </w:tcBorders>
        </w:tcPr>
        <w:p w:rsidR="00A945FA" w:rsidRPr="00A222CB" w:rsidRDefault="00A945FA" w:rsidP="008E64FF">
          <w:pPr>
            <w:pStyle w:val="Header"/>
            <w:numPr>
              <w:ilvl w:val="12"/>
              <w:numId w:val="0"/>
            </w:numPr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 xml:space="preserve">City of Greater Sudbury </w:t>
          </w:r>
          <w:r w:rsidRPr="00A222CB">
            <w:rPr>
              <w:rFonts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6386" w:type="dxa"/>
          <w:tcBorders>
            <w:bottom w:val="single" w:sz="12" w:space="0" w:color="auto"/>
          </w:tcBorders>
        </w:tcPr>
        <w:p w:rsidR="00A945FA" w:rsidRPr="00A222CB" w:rsidRDefault="00A945FA" w:rsidP="005F6760">
          <w:pPr>
            <w:pStyle w:val="Header"/>
            <w:numPr>
              <w:ilvl w:val="12"/>
              <w:numId w:val="0"/>
            </w:numPr>
            <w:ind w:left="288" w:hanging="288"/>
            <w:jc w:val="right"/>
            <w:rPr>
              <w:rFonts w:cs="Arial"/>
              <w:sz w:val="18"/>
              <w:szCs w:val="18"/>
            </w:rPr>
          </w:pPr>
          <w:r w:rsidRPr="00A222CB">
            <w:rPr>
              <w:rFonts w:cs="Arial"/>
              <w:sz w:val="18"/>
              <w:szCs w:val="18"/>
            </w:rPr>
            <w:t>Appendix A-</w:t>
          </w:r>
          <w:r w:rsidR="005642C3">
            <w:rPr>
              <w:rFonts w:cs="Arial"/>
              <w:sz w:val="18"/>
              <w:szCs w:val="18"/>
            </w:rPr>
            <w:t>3</w:t>
          </w:r>
          <w:r w:rsidRPr="00A222CB">
            <w:rPr>
              <w:rFonts w:cs="Arial"/>
              <w:sz w:val="18"/>
              <w:szCs w:val="18"/>
            </w:rPr>
            <w:t xml:space="preserve"> </w:t>
          </w:r>
        </w:p>
        <w:p w:rsidR="00A945FA" w:rsidRPr="00A222CB" w:rsidRDefault="00A945FA" w:rsidP="005F6760">
          <w:pPr>
            <w:numPr>
              <w:ilvl w:val="12"/>
              <w:numId w:val="0"/>
            </w:numPr>
            <w:tabs>
              <w:tab w:val="left" w:pos="2858"/>
            </w:tabs>
            <w:ind w:left="288" w:hanging="288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A222CB">
            <w:rPr>
              <w:rFonts w:ascii="Arial" w:hAnsi="Arial" w:cs="Arial"/>
              <w:b/>
              <w:sz w:val="18"/>
              <w:szCs w:val="18"/>
            </w:rPr>
            <w:t>Standard</w:t>
          </w:r>
          <w:r w:rsidR="005642C3">
            <w:rPr>
              <w:rFonts w:ascii="Arial" w:hAnsi="Arial" w:cs="Arial"/>
              <w:b/>
              <w:sz w:val="18"/>
              <w:szCs w:val="18"/>
            </w:rPr>
            <w:t xml:space="preserve"> Software</w:t>
          </w:r>
          <w:r w:rsidRPr="00A222CB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5642C3">
            <w:rPr>
              <w:rFonts w:ascii="Arial" w:hAnsi="Arial" w:cs="Arial"/>
              <w:b/>
              <w:sz w:val="18"/>
              <w:szCs w:val="18"/>
            </w:rPr>
            <w:t>Revision</w:t>
          </w:r>
          <w:r w:rsidRPr="00A222CB">
            <w:rPr>
              <w:rFonts w:ascii="Arial" w:hAnsi="Arial" w:cs="Arial"/>
              <w:b/>
              <w:sz w:val="18"/>
              <w:szCs w:val="18"/>
            </w:rPr>
            <w:t xml:space="preserve"> Request Form</w:t>
          </w:r>
        </w:p>
        <w:p w:rsidR="00A945FA" w:rsidRPr="00A222CB" w:rsidRDefault="00A945FA" w:rsidP="00652E30">
          <w:pPr>
            <w:pStyle w:val="Header"/>
            <w:numPr>
              <w:ilvl w:val="12"/>
              <w:numId w:val="0"/>
            </w:numPr>
            <w:jc w:val="right"/>
            <w:rPr>
              <w:rFonts w:cs="Arial"/>
              <w:sz w:val="18"/>
              <w:szCs w:val="18"/>
            </w:rPr>
          </w:pPr>
        </w:p>
      </w:tc>
    </w:tr>
  </w:tbl>
  <w:p w:rsidR="00A945FA" w:rsidRDefault="00A945FA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4C4F21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obSEZwGEy629vJkpHs/6cvSmLwo=" w:salt="reBAIWUQhJRWwPRIz3vPmw=="/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aQApOOn3O3/ZSOtflqEIsaj4i8=" w:salt="L9wFXaQXFm/Jn+bpozP0AQ==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542"/>
    <w:rsid w:val="0001711E"/>
    <w:rsid w:val="000270A2"/>
    <w:rsid w:val="00070579"/>
    <w:rsid w:val="000916FC"/>
    <w:rsid w:val="00096B66"/>
    <w:rsid w:val="000B7DA4"/>
    <w:rsid w:val="000E309E"/>
    <w:rsid w:val="000E6816"/>
    <w:rsid w:val="000F5C6D"/>
    <w:rsid w:val="00114912"/>
    <w:rsid w:val="00134F6E"/>
    <w:rsid w:val="00162C6D"/>
    <w:rsid w:val="001D6542"/>
    <w:rsid w:val="001E2F90"/>
    <w:rsid w:val="001F3547"/>
    <w:rsid w:val="002364FA"/>
    <w:rsid w:val="00257D40"/>
    <w:rsid w:val="00262385"/>
    <w:rsid w:val="002A2B71"/>
    <w:rsid w:val="002C66AA"/>
    <w:rsid w:val="003271FF"/>
    <w:rsid w:val="00331B27"/>
    <w:rsid w:val="003647FA"/>
    <w:rsid w:val="00383DE7"/>
    <w:rsid w:val="003C6667"/>
    <w:rsid w:val="003D19D0"/>
    <w:rsid w:val="00442BF1"/>
    <w:rsid w:val="004D6877"/>
    <w:rsid w:val="004E5C66"/>
    <w:rsid w:val="004E79DC"/>
    <w:rsid w:val="004F7162"/>
    <w:rsid w:val="00517F70"/>
    <w:rsid w:val="005642C3"/>
    <w:rsid w:val="00584A66"/>
    <w:rsid w:val="00597AAF"/>
    <w:rsid w:val="005C13C8"/>
    <w:rsid w:val="005E2B7F"/>
    <w:rsid w:val="005F6760"/>
    <w:rsid w:val="00622AF5"/>
    <w:rsid w:val="00634090"/>
    <w:rsid w:val="00641EE1"/>
    <w:rsid w:val="00641FA3"/>
    <w:rsid w:val="00652E30"/>
    <w:rsid w:val="00663578"/>
    <w:rsid w:val="00673595"/>
    <w:rsid w:val="00692361"/>
    <w:rsid w:val="006B6952"/>
    <w:rsid w:val="006E58F3"/>
    <w:rsid w:val="006E613B"/>
    <w:rsid w:val="00721B94"/>
    <w:rsid w:val="00753816"/>
    <w:rsid w:val="007604A8"/>
    <w:rsid w:val="007926F3"/>
    <w:rsid w:val="007B582B"/>
    <w:rsid w:val="007C5192"/>
    <w:rsid w:val="007E4DF4"/>
    <w:rsid w:val="00824E6E"/>
    <w:rsid w:val="00853315"/>
    <w:rsid w:val="00861A5B"/>
    <w:rsid w:val="00863BD5"/>
    <w:rsid w:val="008C1C8D"/>
    <w:rsid w:val="008E64FF"/>
    <w:rsid w:val="009672C5"/>
    <w:rsid w:val="009B3521"/>
    <w:rsid w:val="009D523D"/>
    <w:rsid w:val="009F5DC1"/>
    <w:rsid w:val="009F7880"/>
    <w:rsid w:val="00A07E4F"/>
    <w:rsid w:val="00A10C5B"/>
    <w:rsid w:val="00A222CB"/>
    <w:rsid w:val="00A41592"/>
    <w:rsid w:val="00A85F03"/>
    <w:rsid w:val="00A945FA"/>
    <w:rsid w:val="00AA5AD6"/>
    <w:rsid w:val="00AC1414"/>
    <w:rsid w:val="00AC45AB"/>
    <w:rsid w:val="00AC7117"/>
    <w:rsid w:val="00AE313F"/>
    <w:rsid w:val="00B6568A"/>
    <w:rsid w:val="00BB3071"/>
    <w:rsid w:val="00BE5AB6"/>
    <w:rsid w:val="00C22EF1"/>
    <w:rsid w:val="00C431EF"/>
    <w:rsid w:val="00C65D5E"/>
    <w:rsid w:val="00C663E9"/>
    <w:rsid w:val="00C928B2"/>
    <w:rsid w:val="00CA318F"/>
    <w:rsid w:val="00CB6356"/>
    <w:rsid w:val="00D265E7"/>
    <w:rsid w:val="00D31185"/>
    <w:rsid w:val="00D472E0"/>
    <w:rsid w:val="00D6067A"/>
    <w:rsid w:val="00D97E8F"/>
    <w:rsid w:val="00DC4611"/>
    <w:rsid w:val="00DF4DC9"/>
    <w:rsid w:val="00DF6354"/>
    <w:rsid w:val="00E14244"/>
    <w:rsid w:val="00E21A4F"/>
    <w:rsid w:val="00E72A71"/>
    <w:rsid w:val="00E96B42"/>
    <w:rsid w:val="00ED0330"/>
    <w:rsid w:val="00F316BC"/>
    <w:rsid w:val="00F53BF3"/>
    <w:rsid w:val="00F85553"/>
    <w:rsid w:val="00FA222F"/>
    <w:rsid w:val="00FB75D5"/>
    <w:rsid w:val="00FC2380"/>
    <w:rsid w:val="00FE25F1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1FF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BE5AB6"/>
    <w:pPr>
      <w:keepNext/>
      <w:numPr>
        <w:numId w:val="1"/>
      </w:numPr>
      <w:tabs>
        <w:tab w:val="left" w:pos="576"/>
      </w:tabs>
      <w:spacing w:before="240" w:after="240"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basedOn w:val="Normal"/>
    <w:next w:val="Normal"/>
    <w:qFormat/>
    <w:rsid w:val="00BE5AB6"/>
    <w:pPr>
      <w:keepNext/>
      <w:numPr>
        <w:ilvl w:val="1"/>
        <w:numId w:val="1"/>
      </w:numPr>
      <w:spacing w:before="240" w:after="120"/>
      <w:outlineLvl w:val="1"/>
    </w:pPr>
    <w:rPr>
      <w:rFonts w:ascii="Arial" w:hAnsi="Arial"/>
      <w:b/>
      <w:u w:val="single"/>
    </w:rPr>
  </w:style>
  <w:style w:type="paragraph" w:styleId="Heading3">
    <w:name w:val="heading 3"/>
    <w:basedOn w:val="Normal"/>
    <w:next w:val="Normal"/>
    <w:qFormat/>
    <w:rsid w:val="00BE5AB6"/>
    <w:pPr>
      <w:keepNext/>
      <w:numPr>
        <w:ilvl w:val="2"/>
        <w:numId w:val="1"/>
      </w:numPr>
      <w:spacing w:before="240" w:after="120"/>
      <w:outlineLvl w:val="2"/>
    </w:pPr>
    <w:rPr>
      <w:rFonts w:ascii="Arial" w:hAnsi="Arial"/>
      <w:b/>
      <w:i/>
    </w:rPr>
  </w:style>
  <w:style w:type="paragraph" w:styleId="Heading4">
    <w:name w:val="heading 4"/>
    <w:basedOn w:val="Normal"/>
    <w:next w:val="Normal"/>
    <w:qFormat/>
    <w:rsid w:val="00BE5AB6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BE5AB6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BE5AB6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E5AB6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BE5AB6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BE5AB6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5AB6"/>
    <w:pPr>
      <w:tabs>
        <w:tab w:val="center" w:pos="4320"/>
        <w:tab w:val="right" w:pos="8640"/>
      </w:tabs>
    </w:pPr>
    <w:rPr>
      <w:rFonts w:ascii="Arial" w:hAnsi="Arial"/>
      <w:b/>
      <w:sz w:val="20"/>
    </w:rPr>
  </w:style>
  <w:style w:type="paragraph" w:styleId="Footer">
    <w:name w:val="footer"/>
    <w:basedOn w:val="Normal"/>
    <w:rsid w:val="00BE5AB6"/>
    <w:pPr>
      <w:tabs>
        <w:tab w:val="center" w:pos="4320"/>
        <w:tab w:val="right" w:pos="8640"/>
      </w:tabs>
    </w:pPr>
    <w:rPr>
      <w:rFonts w:ascii="Arial" w:hAnsi="Arial"/>
      <w:b/>
      <w:sz w:val="20"/>
    </w:rPr>
  </w:style>
  <w:style w:type="character" w:styleId="PageNumber">
    <w:name w:val="page number"/>
    <w:basedOn w:val="DefaultParagraphFont"/>
    <w:rsid w:val="00BE5AB6"/>
  </w:style>
  <w:style w:type="paragraph" w:styleId="Caption">
    <w:name w:val="caption"/>
    <w:basedOn w:val="Normal"/>
    <w:next w:val="Normal"/>
    <w:qFormat/>
    <w:rsid w:val="00BE5AB6"/>
    <w:pPr>
      <w:spacing w:before="120" w:after="120"/>
    </w:pPr>
    <w:rPr>
      <w:b/>
    </w:rPr>
  </w:style>
  <w:style w:type="character" w:styleId="CommentReference">
    <w:name w:val="annotation reference"/>
    <w:semiHidden/>
    <w:rsid w:val="00BE5AB6"/>
    <w:rPr>
      <w:sz w:val="16"/>
    </w:rPr>
  </w:style>
  <w:style w:type="paragraph" w:styleId="CommentText">
    <w:name w:val="annotation text"/>
    <w:basedOn w:val="Normal"/>
    <w:semiHidden/>
    <w:rsid w:val="00BE5AB6"/>
    <w:rPr>
      <w:sz w:val="20"/>
    </w:rPr>
  </w:style>
  <w:style w:type="paragraph" w:styleId="TOC1">
    <w:name w:val="toc 1"/>
    <w:basedOn w:val="Normal"/>
    <w:next w:val="Normal"/>
    <w:semiHidden/>
    <w:rsid w:val="00BE5AB6"/>
    <w:pPr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BE5AB6"/>
    <w:pPr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BE5AB6"/>
    <w:pPr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BE5AB6"/>
    <w:pPr>
      <w:ind w:left="720"/>
    </w:pPr>
    <w:rPr>
      <w:sz w:val="18"/>
    </w:rPr>
  </w:style>
  <w:style w:type="paragraph" w:styleId="TOC5">
    <w:name w:val="toc 5"/>
    <w:basedOn w:val="Normal"/>
    <w:next w:val="Normal"/>
    <w:semiHidden/>
    <w:rsid w:val="00BE5AB6"/>
    <w:pPr>
      <w:ind w:left="960"/>
    </w:pPr>
    <w:rPr>
      <w:sz w:val="18"/>
    </w:rPr>
  </w:style>
  <w:style w:type="paragraph" w:styleId="TOC6">
    <w:name w:val="toc 6"/>
    <w:basedOn w:val="Normal"/>
    <w:next w:val="Normal"/>
    <w:semiHidden/>
    <w:rsid w:val="00BE5AB6"/>
    <w:pPr>
      <w:ind w:left="1200"/>
    </w:pPr>
    <w:rPr>
      <w:sz w:val="18"/>
    </w:rPr>
  </w:style>
  <w:style w:type="paragraph" w:styleId="TOC7">
    <w:name w:val="toc 7"/>
    <w:basedOn w:val="Normal"/>
    <w:next w:val="Normal"/>
    <w:semiHidden/>
    <w:rsid w:val="00BE5AB6"/>
    <w:pPr>
      <w:ind w:left="1440"/>
    </w:pPr>
    <w:rPr>
      <w:sz w:val="18"/>
    </w:rPr>
  </w:style>
  <w:style w:type="paragraph" w:styleId="TOC8">
    <w:name w:val="toc 8"/>
    <w:basedOn w:val="Normal"/>
    <w:next w:val="Normal"/>
    <w:semiHidden/>
    <w:rsid w:val="00BE5AB6"/>
    <w:pPr>
      <w:ind w:left="1680"/>
    </w:pPr>
    <w:rPr>
      <w:sz w:val="18"/>
    </w:rPr>
  </w:style>
  <w:style w:type="paragraph" w:styleId="TOC9">
    <w:name w:val="toc 9"/>
    <w:basedOn w:val="Normal"/>
    <w:next w:val="Normal"/>
    <w:semiHidden/>
    <w:rsid w:val="00BE5AB6"/>
    <w:pPr>
      <w:ind w:left="1920"/>
    </w:pPr>
    <w:rPr>
      <w:sz w:val="18"/>
    </w:rPr>
  </w:style>
  <w:style w:type="paragraph" w:styleId="TableofFigures">
    <w:name w:val="table of figures"/>
    <w:basedOn w:val="Normal"/>
    <w:next w:val="Normal"/>
    <w:semiHidden/>
    <w:rsid w:val="00BE5AB6"/>
    <w:pPr>
      <w:ind w:left="480" w:hanging="480"/>
    </w:pPr>
    <w:rPr>
      <w:smallCaps/>
      <w:sz w:val="20"/>
    </w:rPr>
  </w:style>
  <w:style w:type="paragraph" w:styleId="DocumentMap">
    <w:name w:val="Document Map"/>
    <w:basedOn w:val="Normal"/>
    <w:semiHidden/>
    <w:rsid w:val="00BE5AB6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BE5AB6"/>
    <w:rPr>
      <w:snapToGrid w:val="0"/>
      <w:sz w:val="22"/>
      <w:lang w:val="en-CA"/>
    </w:rPr>
  </w:style>
  <w:style w:type="paragraph" w:styleId="FootnoteText">
    <w:name w:val="footnote text"/>
    <w:basedOn w:val="Normal"/>
    <w:semiHidden/>
    <w:rsid w:val="00BE5AB6"/>
    <w:rPr>
      <w:sz w:val="20"/>
    </w:rPr>
  </w:style>
  <w:style w:type="character" w:styleId="FootnoteReference">
    <w:name w:val="footnote reference"/>
    <w:semiHidden/>
    <w:rsid w:val="00BE5AB6"/>
    <w:rPr>
      <w:vertAlign w:val="superscript"/>
    </w:rPr>
  </w:style>
  <w:style w:type="paragraph" w:styleId="BalloonText">
    <w:name w:val="Balloon Text"/>
    <w:basedOn w:val="Normal"/>
    <w:link w:val="BalloonTextChar"/>
    <w:rsid w:val="009672C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672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4A66"/>
    <w:rPr>
      <w:color w:val="808080"/>
    </w:rPr>
  </w:style>
  <w:style w:type="character" w:customStyle="1" w:styleId="Style1">
    <w:name w:val="Style1"/>
    <w:basedOn w:val="DefaultParagraphFont"/>
    <w:uiPriority w:val="1"/>
    <w:rsid w:val="00A10C5B"/>
    <w:rPr>
      <w:rFonts w:ascii="Arial" w:hAnsi="Arial"/>
      <w:i/>
      <w:sz w:val="20"/>
    </w:rPr>
  </w:style>
  <w:style w:type="character" w:customStyle="1" w:styleId="Style2">
    <w:name w:val="Style2"/>
    <w:basedOn w:val="Style1"/>
    <w:uiPriority w:val="1"/>
    <w:qFormat/>
    <w:rsid w:val="004D6877"/>
    <w:rPr>
      <w:rFonts w:ascii="Arial" w:hAnsi="Arial"/>
      <w:i/>
      <w:sz w:val="20"/>
    </w:rPr>
  </w:style>
  <w:style w:type="character" w:customStyle="1" w:styleId="Style3">
    <w:name w:val="Style3"/>
    <w:basedOn w:val="Style1"/>
    <w:uiPriority w:val="1"/>
    <w:qFormat/>
    <w:rsid w:val="004D6877"/>
    <w:rPr>
      <w:rFonts w:ascii="Arial" w:hAnsi="Arial"/>
      <w:i/>
      <w:sz w:val="20"/>
      <w:u w:val="single"/>
    </w:rPr>
  </w:style>
  <w:style w:type="paragraph" w:customStyle="1" w:styleId="Style4">
    <w:name w:val="Style4"/>
    <w:basedOn w:val="CommentText"/>
    <w:qFormat/>
    <w:rsid w:val="004D6877"/>
    <w:rPr>
      <w:rFonts w:ascii="Arial" w:hAnsi="Arial"/>
      <w:i/>
    </w:rPr>
  </w:style>
  <w:style w:type="character" w:customStyle="1" w:styleId="StylePlaceholderTextArial10ptItalic">
    <w:name w:val="Style Placeholder Text + Arial 10 pt Italic"/>
    <w:basedOn w:val="PlaceholderText"/>
    <w:rsid w:val="00CB6356"/>
    <w:rPr>
      <w:rFonts w:ascii="Arial" w:hAnsi="Arial"/>
      <w:i/>
      <w:iCs/>
      <w:color w:val="595959" w:themeColor="text1" w:themeTint="A6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8-GIS-FIA-STD-CAD%20Final%20(Closeout)%20Issuance\3%20-%20SCIS%20Design%20Standards\SCIS%20Design%20Standard%20Manual%20and%20Appendices%20Files\Temp\Appendix%20A-3%20-%20Standard%20Software%20Revis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424D37C0B848CA90EE8CB525E8C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8D79F-EEEC-4B72-B139-9379004A3EDF}"/>
      </w:docPartPr>
      <w:docPartBody>
        <w:p w:rsidR="0002421B" w:rsidRDefault="0002421B">
          <w:pPr>
            <w:pStyle w:val="D8424D37C0B848CA90EE8CB525E8C3CD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2E6B9355CD7244888ED74B01B9E8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2D71F-A6D5-4C76-96F0-FED6644C6608}"/>
      </w:docPartPr>
      <w:docPartBody>
        <w:p w:rsidR="0002421B" w:rsidRDefault="0002421B">
          <w:pPr>
            <w:pStyle w:val="2E6B9355CD7244888ED74B01B9E82818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7394579BC4F24A329873AB520CB2C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422E9-1C55-4980-A1FB-20E1D42D1C33}"/>
      </w:docPartPr>
      <w:docPartBody>
        <w:p w:rsidR="0002421B" w:rsidRDefault="0002421B">
          <w:pPr>
            <w:pStyle w:val="7394579BC4F24A329873AB520CB2CB52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FECC26A867CE4FCA890D1025B6565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61612-F290-4E72-B89F-868D08B366B1}"/>
      </w:docPartPr>
      <w:docPartBody>
        <w:p w:rsidR="0002421B" w:rsidRDefault="0002421B">
          <w:pPr>
            <w:pStyle w:val="FECC26A867CE4FCA890D1025B6565A24"/>
          </w:pPr>
          <w:r>
            <w:rPr>
              <w:rStyle w:val="Style2"/>
            </w:rPr>
            <w:t>Select Submission Date</w:t>
          </w:r>
        </w:p>
      </w:docPartBody>
    </w:docPart>
    <w:docPart>
      <w:docPartPr>
        <w:name w:val="49A4A211CD204A12919C0FC767E77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1EACF-4E2C-45D1-8754-9517DCFA6636}"/>
      </w:docPartPr>
      <w:docPartBody>
        <w:p w:rsidR="0002421B" w:rsidRDefault="0002421B">
          <w:pPr>
            <w:pStyle w:val="49A4A211CD204A12919C0FC767E77EFF"/>
          </w:pPr>
          <w:r w:rsidRPr="00CB6356">
            <w:rPr>
              <w:rStyle w:val="Style2"/>
            </w:rPr>
            <w:t>Enter the current version of Standards Manual.</w:t>
          </w:r>
        </w:p>
      </w:docPartBody>
    </w:docPart>
    <w:docPart>
      <w:docPartPr>
        <w:name w:val="A52AF9FB53FF43CC95C1B99CAD91D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F9D81-60EF-4315-B51C-1A797251CA32}"/>
      </w:docPartPr>
      <w:docPartBody>
        <w:p w:rsidR="0002421B" w:rsidRDefault="0002421B">
          <w:pPr>
            <w:pStyle w:val="A52AF9FB53FF43CC95C1B99CAD91D791"/>
          </w:pPr>
          <w:r w:rsidRPr="00CB6356">
            <w:rPr>
              <w:rStyle w:val="Style2"/>
            </w:rPr>
            <w:t>Enter the current version of Standards Manual.</w:t>
          </w:r>
        </w:p>
      </w:docPartBody>
    </w:docPart>
    <w:docPart>
      <w:docPartPr>
        <w:name w:val="5A2D890906284B73A8F2F0A99FFAC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CE0EF-17D0-4425-990C-613B20BD1357}"/>
      </w:docPartPr>
      <w:docPartBody>
        <w:p w:rsidR="0002421B" w:rsidRDefault="0002421B">
          <w:pPr>
            <w:pStyle w:val="5A2D890906284B73A8F2F0A99FFACA63"/>
          </w:pPr>
          <w:r w:rsidRPr="009179E1">
            <w:rPr>
              <w:rFonts w:cs="Arial"/>
              <w:i/>
            </w:rPr>
            <w:t xml:space="preserve">Identify specific part of </w:t>
          </w:r>
          <w:r>
            <w:rPr>
              <w:rFonts w:cs="Arial"/>
              <w:i/>
            </w:rPr>
            <w:t xml:space="preserve">standard </w:t>
          </w:r>
          <w:r w:rsidRPr="009179E1">
            <w:rPr>
              <w:rFonts w:cs="Arial"/>
              <w:i/>
            </w:rPr>
            <w:t xml:space="preserve">software affected (e.g. standard </w:t>
          </w:r>
          <w:r>
            <w:rPr>
              <w:rFonts w:cs="Arial"/>
              <w:i/>
            </w:rPr>
            <w:t>routine/screens/ configuration/other</w:t>
          </w:r>
          <w:r w:rsidRPr="009179E1">
            <w:rPr>
              <w:rFonts w:cs="Arial"/>
              <w:i/>
            </w:rPr>
            <w:t>)</w:t>
          </w:r>
        </w:p>
      </w:docPartBody>
    </w:docPart>
    <w:docPart>
      <w:docPartPr>
        <w:name w:val="BAA35D24BACE4C18916CF283B853B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C99A6-4690-4F22-9CDC-04C434895872}"/>
      </w:docPartPr>
      <w:docPartBody>
        <w:p w:rsidR="0002421B" w:rsidRDefault="0002421B">
          <w:pPr>
            <w:pStyle w:val="BAA35D24BACE4C18916CF283B853B397"/>
          </w:pPr>
          <w:r w:rsidRPr="009179E1">
            <w:rPr>
              <w:rFonts w:cs="Arial"/>
              <w:i/>
            </w:rPr>
            <w:t>Describe type of revision (e.g. software/software documentation; revision to existing</w:t>
          </w:r>
          <w:r>
            <w:rPr>
              <w:rFonts w:cs="Arial"/>
              <w:i/>
            </w:rPr>
            <w:t xml:space="preserve"> routine</w:t>
          </w:r>
          <w:r w:rsidRPr="009179E1">
            <w:rPr>
              <w:rFonts w:cs="Arial"/>
              <w:i/>
            </w:rPr>
            <w:t>/addition</w:t>
          </w:r>
          <w:r>
            <w:rPr>
              <w:rFonts w:cs="Arial"/>
              <w:i/>
            </w:rPr>
            <w:t xml:space="preserve"> of new routine</w:t>
          </w:r>
          <w:r w:rsidRPr="009179E1">
            <w:rPr>
              <w:rFonts w:cs="Arial"/>
              <w:i/>
            </w:rPr>
            <w:t>/deletion</w:t>
          </w:r>
          <w:r>
            <w:rPr>
              <w:rFonts w:cs="Arial"/>
              <w:i/>
            </w:rPr>
            <w:t>/other</w:t>
          </w:r>
          <w:r w:rsidRPr="009179E1">
            <w:rPr>
              <w:rFonts w:cs="Arial"/>
              <w:i/>
            </w:rPr>
            <w:t>)</w:t>
          </w:r>
          <w:r w:rsidRPr="00CB6356">
            <w:rPr>
              <w:rStyle w:val="Style2"/>
            </w:rPr>
            <w:t>.</w:t>
          </w:r>
        </w:p>
      </w:docPartBody>
    </w:docPart>
    <w:docPart>
      <w:docPartPr>
        <w:name w:val="38FDF7547B8F4A24B84EF0FD9C937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1813F-AE79-4783-9045-1C493917AC2A}"/>
      </w:docPartPr>
      <w:docPartBody>
        <w:p w:rsidR="0002421B" w:rsidRDefault="0002421B">
          <w:pPr>
            <w:pStyle w:val="38FDF7547B8F4A24B84EF0FD9C9374C3"/>
          </w:pPr>
          <w:r w:rsidRPr="009179E1">
            <w:rPr>
              <w:rFonts w:cs="Arial"/>
              <w:i/>
            </w:rPr>
            <w:t>Qualify the rea</w:t>
          </w:r>
          <w:r w:rsidRPr="009179E1">
            <w:rPr>
              <w:rFonts w:cs="Arial"/>
              <w:i/>
            </w:rPr>
            <w:t>son for revision (e.g. deficiency found, project requirement, other)</w:t>
          </w:r>
          <w:r w:rsidRPr="00CB6356">
            <w:rPr>
              <w:rStyle w:val="Style2"/>
            </w:rPr>
            <w:t>.</w:t>
          </w:r>
        </w:p>
      </w:docPartBody>
    </w:docPart>
    <w:docPart>
      <w:docPartPr>
        <w:name w:val="10719FC9857C4ABBB582F67B5726F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A0069-D5BF-489B-8057-3155AD6C75F1}"/>
      </w:docPartPr>
      <w:docPartBody>
        <w:p w:rsidR="0002421B" w:rsidRDefault="0002421B">
          <w:pPr>
            <w:pStyle w:val="10719FC9857C4ABBB582F67B5726F6EF"/>
          </w:pPr>
          <w:r w:rsidRPr="00CB6356">
            <w:rPr>
              <w:rStyle w:val="Style2"/>
            </w:rPr>
            <w:t>Identify priority of the request.</w:t>
          </w:r>
        </w:p>
      </w:docPartBody>
    </w:docPart>
    <w:docPart>
      <w:docPartPr>
        <w:name w:val="430CAB0CD28D4B0BA970405498FC8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5E0F4-2D55-4638-AA7A-2A97A2929FDE}"/>
      </w:docPartPr>
      <w:docPartBody>
        <w:p w:rsidR="0002421B" w:rsidRDefault="0002421B">
          <w:pPr>
            <w:pStyle w:val="430CAB0CD28D4B0BA970405498FC8197"/>
          </w:pPr>
          <w:r>
            <w:rPr>
              <w:rStyle w:val="Style2"/>
            </w:rPr>
            <w:t>Select</w:t>
          </w:r>
          <w:r w:rsidRPr="00CB6356">
            <w:rPr>
              <w:rStyle w:val="Style2"/>
            </w:rPr>
            <w:t xml:space="preserve"> latest date for response</w:t>
          </w:r>
        </w:p>
      </w:docPartBody>
    </w:docPart>
    <w:docPart>
      <w:docPartPr>
        <w:name w:val="B0BB28CC8AC84F5E9A35E59D17BC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E6BB-C968-4398-B2D7-795F33B20F21}"/>
      </w:docPartPr>
      <w:docPartBody>
        <w:p w:rsidR="0002421B" w:rsidRDefault="0002421B">
          <w:pPr>
            <w:pStyle w:val="B0BB28CC8AC84F5E9A35E59D17BC3A4A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E62BBF3899BA4387958CC5176F62C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4BF17-61B9-4C68-86BD-B160B2D64A09}"/>
      </w:docPartPr>
      <w:docPartBody>
        <w:p w:rsidR="0002421B" w:rsidRDefault="0002421B">
          <w:pPr>
            <w:pStyle w:val="E62BBF3899BA4387958CC5176F62CFDA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B6BBBCBF52584FE6B7EFDCE3C3C8F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4F675-008F-449C-B25D-C25D02FBCD45}"/>
      </w:docPartPr>
      <w:docPartBody>
        <w:p w:rsidR="0002421B" w:rsidRDefault="0002421B">
          <w:pPr>
            <w:pStyle w:val="B6BBBCBF52584FE6B7EFDCE3C3C8FB25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5B928FD8E8074D55AEE28A1D2877B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25C59-9647-4C8F-B277-E52BAD51E6C6}"/>
      </w:docPartPr>
      <w:docPartBody>
        <w:p w:rsidR="0002421B" w:rsidRDefault="0002421B">
          <w:pPr>
            <w:pStyle w:val="5B928FD8E8074D55AEE28A1D2877B610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08CF8ACA582E4C52AE04522C62CA4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21658-3BC5-482E-90D5-F3D6E652CEFB}"/>
      </w:docPartPr>
      <w:docPartBody>
        <w:p w:rsidR="0002421B" w:rsidRDefault="0002421B">
          <w:pPr>
            <w:pStyle w:val="08CF8ACA582E4C52AE04522C62CA4CDE"/>
          </w:pPr>
          <w:r w:rsidRPr="00CB6356">
            <w:rPr>
              <w:rStyle w:val="Style2"/>
            </w:rPr>
            <w:t>Choose an item.</w:t>
          </w:r>
        </w:p>
      </w:docPartBody>
    </w:docPart>
    <w:docPart>
      <w:docPartPr>
        <w:name w:val="6290946893B54D8798A0AAB73D736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6BEDA-B274-4A98-9BA3-CBC8792A04B8}"/>
      </w:docPartPr>
      <w:docPartBody>
        <w:p w:rsidR="0002421B" w:rsidRDefault="0002421B">
          <w:pPr>
            <w:pStyle w:val="6290946893B54D8798A0AAB73D736A59"/>
          </w:pPr>
          <w:r>
            <w:rPr>
              <w:rStyle w:val="PlaceholderText"/>
              <w:b/>
            </w:rPr>
            <w:t>Click here to enter comments.</w:t>
          </w:r>
        </w:p>
      </w:docPartBody>
    </w:docPart>
    <w:docPart>
      <w:docPartPr>
        <w:name w:val="53394BF63760490196033D77ECB57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CBC20-9B43-4B9A-AC8B-F0D8C3A5ED30}"/>
      </w:docPartPr>
      <w:docPartBody>
        <w:p w:rsidR="0002421B" w:rsidRDefault="0002421B">
          <w:pPr>
            <w:pStyle w:val="53394BF63760490196033D77ECB57CDB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2B8434BE16F34D6EA98F7334BA2BA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D19B-DF0C-491F-954E-1EC827E9ADD7}"/>
      </w:docPartPr>
      <w:docPartBody>
        <w:p w:rsidR="0002421B" w:rsidRDefault="0002421B">
          <w:pPr>
            <w:pStyle w:val="2B8434BE16F34D6EA98F7334BA2BA928"/>
          </w:pPr>
          <w:r w:rsidRPr="00CB6356">
            <w:rPr>
              <w:rStyle w:val="Style2"/>
            </w:rPr>
            <w:t>Click here to enter the required information.</w:t>
          </w:r>
        </w:p>
      </w:docPartBody>
    </w:docPart>
    <w:docPart>
      <w:docPartPr>
        <w:name w:val="8B7A7C4D08494836945DCDF76B5A9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DFF29-3A56-44E3-9585-65A0FE7750B9}"/>
      </w:docPartPr>
      <w:docPartBody>
        <w:p w:rsidR="0002421B" w:rsidRDefault="0002421B">
          <w:pPr>
            <w:pStyle w:val="8B7A7C4D08494836945DCDF76B5A9334"/>
          </w:pPr>
          <w:r w:rsidRPr="00CB6356">
            <w:rPr>
              <w:rStyle w:val="Style2"/>
            </w:rPr>
            <w:t>Click here to select the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1B"/>
    <w:rsid w:val="0002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Pr>
      <w:rFonts w:ascii="Arial" w:hAnsi="Arial"/>
      <w:i/>
      <w:sz w:val="20"/>
    </w:rPr>
  </w:style>
  <w:style w:type="paragraph" w:customStyle="1" w:styleId="D8424D37C0B848CA90EE8CB525E8C3CD">
    <w:name w:val="D8424D37C0B848CA90EE8CB525E8C3CD"/>
  </w:style>
  <w:style w:type="paragraph" w:customStyle="1" w:styleId="2E6B9355CD7244888ED74B01B9E82818">
    <w:name w:val="2E6B9355CD7244888ED74B01B9E82818"/>
  </w:style>
  <w:style w:type="paragraph" w:customStyle="1" w:styleId="7394579BC4F24A329873AB520CB2CB52">
    <w:name w:val="7394579BC4F24A329873AB520CB2CB52"/>
  </w:style>
  <w:style w:type="paragraph" w:customStyle="1" w:styleId="FECC26A867CE4FCA890D1025B6565A24">
    <w:name w:val="FECC26A867CE4FCA890D1025B6565A24"/>
  </w:style>
  <w:style w:type="paragraph" w:customStyle="1" w:styleId="49A4A211CD204A12919C0FC767E77EFF">
    <w:name w:val="49A4A211CD204A12919C0FC767E77EFF"/>
  </w:style>
  <w:style w:type="paragraph" w:customStyle="1" w:styleId="A52AF9FB53FF43CC95C1B99CAD91D791">
    <w:name w:val="A52AF9FB53FF43CC95C1B99CAD91D791"/>
  </w:style>
  <w:style w:type="paragraph" w:customStyle="1" w:styleId="5A2D890906284B73A8F2F0A99FFACA63">
    <w:name w:val="5A2D890906284B73A8F2F0A99FFACA63"/>
  </w:style>
  <w:style w:type="paragraph" w:customStyle="1" w:styleId="BAA35D24BACE4C18916CF283B853B397">
    <w:name w:val="BAA35D24BACE4C18916CF283B853B397"/>
  </w:style>
  <w:style w:type="paragraph" w:customStyle="1" w:styleId="38FDF7547B8F4A24B84EF0FD9C9374C3">
    <w:name w:val="38FDF7547B8F4A24B84EF0FD9C9374C3"/>
  </w:style>
  <w:style w:type="paragraph" w:customStyle="1" w:styleId="10719FC9857C4ABBB582F67B5726F6EF">
    <w:name w:val="10719FC9857C4ABBB582F67B5726F6EF"/>
  </w:style>
  <w:style w:type="paragraph" w:customStyle="1" w:styleId="430CAB0CD28D4B0BA970405498FC8197">
    <w:name w:val="430CAB0CD28D4B0BA970405498FC819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0BB28CC8AC84F5E9A35E59D17BC3A4A">
    <w:name w:val="B0BB28CC8AC84F5E9A35E59D17BC3A4A"/>
  </w:style>
  <w:style w:type="paragraph" w:customStyle="1" w:styleId="E62BBF3899BA4387958CC5176F62CFDA">
    <w:name w:val="E62BBF3899BA4387958CC5176F62CFDA"/>
  </w:style>
  <w:style w:type="paragraph" w:customStyle="1" w:styleId="B6BBBCBF52584FE6B7EFDCE3C3C8FB25">
    <w:name w:val="B6BBBCBF52584FE6B7EFDCE3C3C8FB25"/>
  </w:style>
  <w:style w:type="paragraph" w:customStyle="1" w:styleId="5B928FD8E8074D55AEE28A1D2877B610">
    <w:name w:val="5B928FD8E8074D55AEE28A1D2877B610"/>
  </w:style>
  <w:style w:type="paragraph" w:customStyle="1" w:styleId="08CF8ACA582E4C52AE04522C62CA4CDE">
    <w:name w:val="08CF8ACA582E4C52AE04522C62CA4CDE"/>
  </w:style>
  <w:style w:type="paragraph" w:customStyle="1" w:styleId="6290946893B54D8798A0AAB73D736A59">
    <w:name w:val="6290946893B54D8798A0AAB73D736A59"/>
  </w:style>
  <w:style w:type="paragraph" w:customStyle="1" w:styleId="53394BF63760490196033D77ECB57CDB">
    <w:name w:val="53394BF63760490196033D77ECB57CDB"/>
  </w:style>
  <w:style w:type="paragraph" w:customStyle="1" w:styleId="2B8434BE16F34D6EA98F7334BA2BA928">
    <w:name w:val="2B8434BE16F34D6EA98F7334BA2BA928"/>
  </w:style>
  <w:style w:type="paragraph" w:customStyle="1" w:styleId="8B7A7C4D08494836945DCDF76B5A9334">
    <w:name w:val="8B7A7C4D08494836945DCDF76B5A93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2">
    <w:name w:val="Style2"/>
    <w:basedOn w:val="DefaultParagraphFont"/>
    <w:uiPriority w:val="1"/>
    <w:qFormat/>
    <w:rPr>
      <w:rFonts w:ascii="Arial" w:hAnsi="Arial"/>
      <w:i/>
      <w:sz w:val="20"/>
    </w:rPr>
  </w:style>
  <w:style w:type="paragraph" w:customStyle="1" w:styleId="D8424D37C0B848CA90EE8CB525E8C3CD">
    <w:name w:val="D8424D37C0B848CA90EE8CB525E8C3CD"/>
  </w:style>
  <w:style w:type="paragraph" w:customStyle="1" w:styleId="2E6B9355CD7244888ED74B01B9E82818">
    <w:name w:val="2E6B9355CD7244888ED74B01B9E82818"/>
  </w:style>
  <w:style w:type="paragraph" w:customStyle="1" w:styleId="7394579BC4F24A329873AB520CB2CB52">
    <w:name w:val="7394579BC4F24A329873AB520CB2CB52"/>
  </w:style>
  <w:style w:type="paragraph" w:customStyle="1" w:styleId="FECC26A867CE4FCA890D1025B6565A24">
    <w:name w:val="FECC26A867CE4FCA890D1025B6565A24"/>
  </w:style>
  <w:style w:type="paragraph" w:customStyle="1" w:styleId="49A4A211CD204A12919C0FC767E77EFF">
    <w:name w:val="49A4A211CD204A12919C0FC767E77EFF"/>
  </w:style>
  <w:style w:type="paragraph" w:customStyle="1" w:styleId="A52AF9FB53FF43CC95C1B99CAD91D791">
    <w:name w:val="A52AF9FB53FF43CC95C1B99CAD91D791"/>
  </w:style>
  <w:style w:type="paragraph" w:customStyle="1" w:styleId="5A2D890906284B73A8F2F0A99FFACA63">
    <w:name w:val="5A2D890906284B73A8F2F0A99FFACA63"/>
  </w:style>
  <w:style w:type="paragraph" w:customStyle="1" w:styleId="BAA35D24BACE4C18916CF283B853B397">
    <w:name w:val="BAA35D24BACE4C18916CF283B853B397"/>
  </w:style>
  <w:style w:type="paragraph" w:customStyle="1" w:styleId="38FDF7547B8F4A24B84EF0FD9C9374C3">
    <w:name w:val="38FDF7547B8F4A24B84EF0FD9C9374C3"/>
  </w:style>
  <w:style w:type="paragraph" w:customStyle="1" w:styleId="10719FC9857C4ABBB582F67B5726F6EF">
    <w:name w:val="10719FC9857C4ABBB582F67B5726F6EF"/>
  </w:style>
  <w:style w:type="paragraph" w:customStyle="1" w:styleId="430CAB0CD28D4B0BA970405498FC8197">
    <w:name w:val="430CAB0CD28D4B0BA970405498FC819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0BB28CC8AC84F5E9A35E59D17BC3A4A">
    <w:name w:val="B0BB28CC8AC84F5E9A35E59D17BC3A4A"/>
  </w:style>
  <w:style w:type="paragraph" w:customStyle="1" w:styleId="E62BBF3899BA4387958CC5176F62CFDA">
    <w:name w:val="E62BBF3899BA4387958CC5176F62CFDA"/>
  </w:style>
  <w:style w:type="paragraph" w:customStyle="1" w:styleId="B6BBBCBF52584FE6B7EFDCE3C3C8FB25">
    <w:name w:val="B6BBBCBF52584FE6B7EFDCE3C3C8FB25"/>
  </w:style>
  <w:style w:type="paragraph" w:customStyle="1" w:styleId="5B928FD8E8074D55AEE28A1D2877B610">
    <w:name w:val="5B928FD8E8074D55AEE28A1D2877B610"/>
  </w:style>
  <w:style w:type="paragraph" w:customStyle="1" w:styleId="08CF8ACA582E4C52AE04522C62CA4CDE">
    <w:name w:val="08CF8ACA582E4C52AE04522C62CA4CDE"/>
  </w:style>
  <w:style w:type="paragraph" w:customStyle="1" w:styleId="6290946893B54D8798A0AAB73D736A59">
    <w:name w:val="6290946893B54D8798A0AAB73D736A59"/>
  </w:style>
  <w:style w:type="paragraph" w:customStyle="1" w:styleId="53394BF63760490196033D77ECB57CDB">
    <w:name w:val="53394BF63760490196033D77ECB57CDB"/>
  </w:style>
  <w:style w:type="paragraph" w:customStyle="1" w:styleId="2B8434BE16F34D6EA98F7334BA2BA928">
    <w:name w:val="2B8434BE16F34D6EA98F7334BA2BA928"/>
  </w:style>
  <w:style w:type="paragraph" w:customStyle="1" w:styleId="8B7A7C4D08494836945DCDF76B5A9334">
    <w:name w:val="8B7A7C4D08494836945DCDF76B5A93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F07C9-33E2-4D97-8840-F49AF0FB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A-3 - Standard Software Revision Request Form.dotx</Template>
  <TotalTime>0</TotalTime>
  <Pages>1</Pages>
  <Words>327</Words>
  <Characters>1867</Characters>
  <Application>Microsoft Office Word</Application>
  <DocSecurity>6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CGS Standard Form</vt:lpstr>
    </vt:vector>
  </TitlesOfParts>
  <Company>AECOM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CGS Standard Form</dc:title>
  <dc:creator>AECOM</dc:creator>
  <cp:lastModifiedBy>AECOM</cp:lastModifiedBy>
  <cp:revision>2</cp:revision>
  <cp:lastPrinted>2015-06-08T04:18:00Z</cp:lastPrinted>
  <dcterms:created xsi:type="dcterms:W3CDTF">2018-04-17T21:40:00Z</dcterms:created>
  <dcterms:modified xsi:type="dcterms:W3CDTF">2018-04-17T21:40:00Z</dcterms:modified>
</cp:coreProperties>
</file>