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1260"/>
        <w:gridCol w:w="1620"/>
        <w:gridCol w:w="5850"/>
        <w:gridCol w:w="360"/>
      </w:tblGrid>
      <w:tr w:rsidR="003C6667" w:rsidRPr="002364FA" w:rsidTr="00641EE1">
        <w:trPr>
          <w:trHeight w:val="80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3C6667" w:rsidP="005C13C8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584A66">
              <w:rPr>
                <w:rFonts w:cs="Arial"/>
                <w:color w:val="0076CC"/>
              </w:rPr>
              <w:t xml:space="preserve">Part </w:t>
            </w:r>
            <w:r w:rsidR="005C13C8" w:rsidRPr="00584A66">
              <w:rPr>
                <w:rFonts w:cs="Arial"/>
                <w:color w:val="0076CC"/>
              </w:rPr>
              <w:t>1</w:t>
            </w:r>
            <w:r w:rsidRPr="00584A66">
              <w:rPr>
                <w:rFonts w:cs="Arial"/>
                <w:color w:val="0076CC"/>
              </w:rPr>
              <w:t>: (To be completed by the Initiator)</w:t>
            </w:r>
          </w:p>
        </w:tc>
      </w:tr>
      <w:tr w:rsidR="003C6667" w:rsidRPr="002364FA" w:rsidTr="00641EE1">
        <w:trPr>
          <w:trHeight w:val="152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Name, Title</w:t>
            </w:r>
          </w:p>
        </w:tc>
        <w:sdt>
          <w:sdtPr>
            <w:rPr>
              <w:rStyle w:val="Style2"/>
              <w:b w:val="0"/>
            </w:rPr>
            <w:id w:val="664946804"/>
            <w:placeholder>
              <w:docPart w:val="07117599D8D9410687882269D1EAE613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bookmarkStart w:id="0" w:name="_GoBack" w:displacedByCustomXml="prev"/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2E4BCA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  <w:bookmarkEnd w:id="0" w:displacedByCustomXml="next"/>
          </w:sdtContent>
        </w:sdt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Organization</w:t>
            </w:r>
          </w:p>
        </w:tc>
        <w:sdt>
          <w:sdtPr>
            <w:rPr>
              <w:rStyle w:val="Style2"/>
              <w:b w:val="0"/>
            </w:rPr>
            <w:id w:val="664946803"/>
            <w:placeholder>
              <w:docPart w:val="F587E6C9988242A4A9A132BABF88BAF6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2E4BCA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Project Reference, as applicable</w:t>
            </w:r>
          </w:p>
        </w:tc>
        <w:sdt>
          <w:sdtPr>
            <w:rPr>
              <w:rStyle w:val="Style2"/>
              <w:b w:val="0"/>
            </w:rPr>
            <w:id w:val="598153164"/>
            <w:placeholder>
              <w:docPart w:val="D1A48BDB9AFC49589FC7817D05610176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A10C5B" w:rsidP="00584A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2E4BCA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5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584A66">
            <w:pPr>
              <w:pStyle w:val="CommentText"/>
              <w:spacing w:before="6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 Submitted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2013DD" w:rsidP="002952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627"/>
                <w:placeholder>
                  <w:docPart w:val="4FF86708F72343A098E51037865F4CF8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29523B">
                  <w:rPr>
                    <w:rStyle w:val="Style2"/>
                    <w:b w:val="0"/>
                  </w:rPr>
                  <w:t>Select Submission Date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Current Version of Standards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584A66" w:rsidRDefault="002013DD" w:rsidP="00A10C5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598153165"/>
                <w:placeholder>
                  <w:docPart w:val="BEE4EFA838FB4423B61108C0C0159F89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10C5B" w:rsidRPr="002E4BCA">
                  <w:rPr>
                    <w:rStyle w:val="Style2"/>
                    <w:b w:val="0"/>
                  </w:rPr>
                  <w:t>Enter the current version of Standards Manual.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Section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584A66" w:rsidRDefault="002013DD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664946544"/>
                <w:placeholder>
                  <w:docPart w:val="93D5ED807F2B4700A83DD6BCE1473FD6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9F7880" w:rsidRPr="002E4BCA">
                  <w:rPr>
                    <w:rStyle w:val="Style2"/>
                    <w:b w:val="0"/>
                  </w:rPr>
                  <w:t>Enter the affected Section of the Standards Manual.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Item</w:t>
            </w:r>
          </w:p>
        </w:tc>
        <w:sdt>
          <w:sdtPr>
            <w:rPr>
              <w:rStyle w:val="Style2"/>
              <w:b w:val="0"/>
            </w:rPr>
            <w:id w:val="598153189"/>
            <w:placeholder>
              <w:docPart w:val="7D7E7E2881F94B2A9E7D5863730D7098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B582B" w:rsidRPr="002364FA" w:rsidRDefault="004E5C66" w:rsidP="004E5C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</w:rPr>
                </w:pPr>
                <w:r w:rsidRPr="002E4BCA">
                  <w:rPr>
                    <w:rStyle w:val="Style2"/>
                    <w:b w:val="0"/>
                  </w:rPr>
                  <w:t>Identify specific item and sub-section.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A60A3F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60A3F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Revision Type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0A3F" w:rsidRDefault="002013DD" w:rsidP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Style w:val="Style2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72784484"/>
                <w:placeholder>
                  <w:docPart w:val="26365F2283B34B678FEEF09D835F0113"/>
                </w:placeholder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60A3F" w:rsidRPr="00A60A3F">
                  <w:rPr>
                    <w:b w:val="0"/>
                    <w:i/>
                  </w:rPr>
                  <w:t>Describe type of revision (e.g. revision to existing/addition/deletion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60A3F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A60A3F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60A3F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Reason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0A3F" w:rsidRDefault="002013DD" w:rsidP="004E5C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Style w:val="Style2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72784485"/>
                <w:placeholder>
                  <w:docPart w:val="3164F138F7EE40BF8F02B4B1DFF734B7"/>
                </w:placeholder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60A3F" w:rsidRPr="00A60A3F">
                  <w:rPr>
                    <w:b w:val="0"/>
                    <w:i/>
                  </w:rPr>
                  <w:t>Qualify the reason for revision (e.g. deficiency found, product obsolesce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60A3F" w:rsidRPr="002364FA" w:rsidRDefault="00A60A3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 w:rsidP="00597AA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Priority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2364FA" w:rsidRDefault="002013DD" w:rsidP="002952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545"/>
                <w:placeholder>
                  <w:docPart w:val="9ABCD432E64A4053B63FB0940B7DE9B1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9F7880" w:rsidRPr="002E4BCA">
                  <w:rPr>
                    <w:rStyle w:val="Style2"/>
                    <w:b w:val="0"/>
                  </w:rPr>
                  <w:t>Identify priority of the request.</w:t>
                </w:r>
              </w:sdtContent>
            </w:sdt>
            <w:r w:rsidR="007B582B">
              <w:rPr>
                <w:rFonts w:cs="Arial"/>
                <w:b w:val="0"/>
                <w:i/>
              </w:rPr>
              <w:t>,</w:t>
            </w:r>
            <w:r w:rsidR="007B582B" w:rsidRPr="002364FA">
              <w:rPr>
                <w:rFonts w:cs="Arial"/>
                <w:b w:val="0"/>
                <w:i/>
              </w:rPr>
              <w:t xml:space="preserve"> </w:t>
            </w:r>
            <w:sdt>
              <w:sdtPr>
                <w:rPr>
                  <w:rStyle w:val="Style2"/>
                  <w:b w:val="0"/>
                </w:rPr>
                <w:id w:val="598153121"/>
                <w:placeholder>
                  <w:docPart w:val="461678BF223842C7B0301F4694BC7DB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29523B">
                  <w:rPr>
                    <w:rStyle w:val="Style2"/>
                    <w:b w:val="0"/>
                  </w:rPr>
                  <w:t>Indicate latest date for response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cantSplit/>
          <w:trHeight w:val="575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7B582B" w:rsidRPr="002364FA" w:rsidRDefault="007B582B" w:rsidP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 xml:space="preserve">Description of </w:t>
            </w:r>
            <w:r w:rsidR="00A60A3F" w:rsidRPr="00A60A3F">
              <w:rPr>
                <w:rFonts w:cs="Arial"/>
              </w:rPr>
              <w:t>proposed revision</w:t>
            </w:r>
            <w:r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2E4BCA">
        <w:trPr>
          <w:cantSplit/>
          <w:trHeight w:val="450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64946860"/>
            <w:placeholder>
              <w:docPart w:val="39B2F5307DA2489D9F9225B534D5F47F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928B2" w:rsidRPr="00CB6356" w:rsidRDefault="00A60A3F" w:rsidP="00A60A3F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>
                  <w:rPr>
                    <w:rFonts w:cs="Arial"/>
                    <w:b w:val="0"/>
                    <w:i/>
                  </w:rPr>
                  <w:t>D</w:t>
                </w:r>
                <w:r w:rsidRPr="0057637A">
                  <w:rPr>
                    <w:rFonts w:cs="Arial"/>
                    <w:b w:val="0"/>
                    <w:i/>
                  </w:rPr>
                  <w:t>escribe the proposed revision, list and attach supporting information as necessar</w:t>
                </w:r>
                <w:r>
                  <w:rPr>
                    <w:rFonts w:cs="Arial"/>
                    <w:b w:val="0"/>
                    <w:i/>
                  </w:rPr>
                  <w:t>y</w:t>
                </w:r>
                <w:r w:rsidR="00C928B2" w:rsidRPr="002E4BCA">
                  <w:rPr>
                    <w:rStyle w:val="Style2"/>
                    <w:b w:val="0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  <w:tr w:rsidR="006E613B" w:rsidRPr="002364FA" w:rsidTr="000E6816">
        <w:trPr>
          <w:cantSplit/>
          <w:trHeight w:val="342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613B" w:rsidRDefault="006E613B" w:rsidP="005C13C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6E613B" w:rsidRPr="002364FA" w:rsidRDefault="00A60A3F" w:rsidP="00C928B2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57637A">
              <w:rPr>
                <w:rFonts w:cs="Arial"/>
              </w:rPr>
              <w:t>Justification of proposed revision</w:t>
            </w:r>
            <w:r w:rsidR="006E613B"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613B" w:rsidRPr="002364FA" w:rsidRDefault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2E4BCA">
        <w:trPr>
          <w:cantSplit/>
          <w:trHeight w:val="1260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:rsidR="00C928B2" w:rsidRPr="002E4BCA" w:rsidRDefault="00C928B2" w:rsidP="002E4BCA">
            <w:pPr>
              <w:pStyle w:val="Header"/>
              <w:tabs>
                <w:tab w:val="clear" w:pos="4320"/>
                <w:tab w:val="clear" w:pos="8640"/>
              </w:tabs>
              <w:rPr>
                <w:rStyle w:val="Style2"/>
                <w:b w:val="0"/>
              </w:rPr>
            </w:pPr>
          </w:p>
        </w:tc>
        <w:sdt>
          <w:sdtPr>
            <w:rPr>
              <w:rStyle w:val="Style2"/>
            </w:rPr>
            <w:id w:val="664946841"/>
            <w:placeholder>
              <w:docPart w:val="0B25A11A867A46D7B0509CA01454DDEE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</w:tcPr>
              <w:p w:rsidR="00C928B2" w:rsidRPr="002E4BCA" w:rsidRDefault="002E4BCA" w:rsidP="002E4BCA">
                <w:pPr>
                  <w:rPr>
                    <w:rStyle w:val="Style2"/>
                  </w:rPr>
                </w:pPr>
                <w:r w:rsidRPr="002E4BCA">
                  <w:rPr>
                    <w:rStyle w:val="Style2"/>
                  </w:rPr>
                  <w:t>Describe reason and explain benefits of proposed revision, and attach supporting information as necessary</w:t>
                </w:r>
                <w:r w:rsidR="00C928B2" w:rsidRPr="002E4BCA">
                  <w:rPr>
                    <w:rStyle w:val="Style2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  <w:tr w:rsidR="003C6667" w:rsidRPr="002364FA" w:rsidTr="000916FC">
        <w:trPr>
          <w:cantSplit/>
          <w:trHeight w:val="70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5C13C8" w:rsidP="00A205A0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2E4BCA">
              <w:rPr>
                <w:rStyle w:val="Style2"/>
              </w:rPr>
              <w:br w:type="page"/>
            </w:r>
            <w:r w:rsidR="003C6667" w:rsidRPr="00584A66">
              <w:rPr>
                <w:rFonts w:cs="Arial"/>
                <w:color w:val="0076CC"/>
              </w:rPr>
              <w:t xml:space="preserve">Part </w:t>
            </w:r>
            <w:r w:rsidRPr="00584A66">
              <w:rPr>
                <w:rFonts w:cs="Arial"/>
                <w:color w:val="0076CC"/>
              </w:rPr>
              <w:t>2</w:t>
            </w:r>
            <w:r w:rsidR="003C6667" w:rsidRPr="00584A66">
              <w:rPr>
                <w:rFonts w:cs="Arial"/>
                <w:color w:val="0076CC"/>
              </w:rPr>
              <w:t xml:space="preserve">: </w:t>
            </w:r>
            <w:r w:rsidR="00892740">
              <w:rPr>
                <w:rFonts w:cs="Arial"/>
                <w:color w:val="0076CC"/>
              </w:rPr>
              <w:t>(To be completed</w:t>
            </w:r>
            <w:r w:rsidR="00A205A0">
              <w:rPr>
                <w:rFonts w:cs="Arial"/>
                <w:color w:val="0076CC"/>
              </w:rPr>
              <w:t>,</w:t>
            </w:r>
            <w:r w:rsidR="00892740">
              <w:rPr>
                <w:rFonts w:cs="Arial"/>
                <w:color w:val="0076CC"/>
              </w:rPr>
              <w:t xml:space="preserve"> </w:t>
            </w:r>
            <w:r w:rsidR="00A205A0">
              <w:rPr>
                <w:rFonts w:cs="Arial"/>
                <w:color w:val="0076CC"/>
              </w:rPr>
              <w:t>and as required</w:t>
            </w:r>
            <w:r w:rsidR="00892740">
              <w:rPr>
                <w:rFonts w:cs="Arial"/>
                <w:color w:val="0076CC"/>
              </w:rPr>
              <w:t xml:space="preserve"> coordinated within the City of Greater Sudbury’</w:t>
            </w:r>
            <w:r w:rsidR="00A205A0">
              <w:rPr>
                <w:rFonts w:cs="Arial"/>
                <w:color w:val="0076CC"/>
              </w:rPr>
              <w:t xml:space="preserve">s Water &amp; Wastewater </w:t>
            </w:r>
            <w:r w:rsidR="00A205A0" w:rsidRPr="00A205A0">
              <w:rPr>
                <w:rFonts w:cs="Arial"/>
                <w:color w:val="0076CC"/>
              </w:rPr>
              <w:t>Services Compliance Group</w:t>
            </w:r>
            <w:r w:rsidR="00A205A0">
              <w:rPr>
                <w:rFonts w:cs="Arial"/>
                <w:color w:val="0076CC"/>
              </w:rPr>
              <w:t>,</w:t>
            </w:r>
            <w:r w:rsidR="00A60A3F" w:rsidRPr="00A60A3F">
              <w:rPr>
                <w:rFonts w:cs="Arial"/>
                <w:color w:val="0076CC"/>
              </w:rPr>
              <w:t xml:space="preserve"> by an authorized City of Greater Sudbury Water &amp; Wastewater Services SCADA Group member)</w:t>
            </w:r>
          </w:p>
        </w:tc>
      </w:tr>
      <w:tr w:rsidR="003C6667" w:rsidRPr="002364FA" w:rsidTr="004E79DC">
        <w:trPr>
          <w:cantSplit/>
          <w:trHeight w:val="512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Approval Status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2E4BCA">
        <w:trPr>
          <w:cantSplit/>
          <w:trHeight w:val="756"/>
        </w:trPr>
        <w:tc>
          <w:tcPr>
            <w:tcW w:w="10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2"/>
              </w:rPr>
              <w:id w:val="664946751"/>
              <w:placeholder>
                <w:docPart w:val="AC248E139F454023B3DF1850DC47B8B1"/>
              </w:placeholder>
              <w:showingPlcHdr/>
              <w:comboBox>
                <w:listItem w:value="Choose an item."/>
                <w:listItem w:displayText="Approved as Submitted" w:value="Approved as Submitted"/>
                <w:listItem w:displayText="Approved With Modifications" w:value="Approved With Modifications"/>
                <w:listItem w:displayText="Not Approved" w:value="Not Approved"/>
              </w:comboBox>
            </w:sdtPr>
            <w:sdtEndPr>
              <w:rPr>
                <w:rStyle w:val="Style2"/>
              </w:rPr>
            </w:sdtEndPr>
            <w:sdtContent>
              <w:p w:rsidR="004E79DC" w:rsidRPr="002E4BCA" w:rsidRDefault="004E79DC" w:rsidP="004E79DC">
                <w:pPr>
                  <w:rPr>
                    <w:rStyle w:val="Style2"/>
                  </w:rPr>
                </w:pPr>
                <w:r w:rsidRPr="002E4BCA">
                  <w:rPr>
                    <w:rStyle w:val="Style2"/>
                  </w:rPr>
                  <w:t>Choose an item.</w:t>
                </w:r>
              </w:p>
            </w:sdtContent>
          </w:sdt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Comments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3C6667" w:rsidRPr="002364FA" w:rsidTr="002E4BCA">
        <w:trPr>
          <w:cantSplit/>
          <w:trHeight w:val="729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</w:rPr>
            <w:id w:val="664946795"/>
            <w:placeholder>
              <w:docPart w:val="A126B333D14B4C6CB7586CCD0ADFA34B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C6667" w:rsidRPr="002E4BCA" w:rsidRDefault="004E79DC" w:rsidP="00861A5B">
                <w:pPr>
                  <w:rPr>
                    <w:rStyle w:val="Style2"/>
                  </w:rPr>
                </w:pPr>
                <w:r w:rsidRPr="002E4BCA">
                  <w:rPr>
                    <w:rStyle w:val="Style2"/>
                  </w:rPr>
                  <w:t>Enter any comments related to approval status.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</w:p>
        </w:tc>
        <w:sdt>
          <w:sdtPr>
            <w:rPr>
              <w:rStyle w:val="Style2"/>
              <w:b w:val="0"/>
            </w:rPr>
            <w:id w:val="664946754"/>
            <w:placeholder>
              <w:docPart w:val="69AD2185A66F41C0805FE21A6E79CED1"/>
            </w:placeholder>
            <w:showingPlcHdr/>
          </w:sdtPr>
          <w:sdtEndPr>
            <w:rPr>
              <w:rStyle w:val="Style2"/>
            </w:rPr>
          </w:sdtEndPr>
          <w:sdtContent>
            <w:tc>
              <w:tcPr>
                <w:tcW w:w="74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2E4BCA" w:rsidRDefault="00663578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 w:rsidRPr="002E4BCA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Title</w:t>
            </w:r>
          </w:p>
        </w:tc>
        <w:sdt>
          <w:sdtPr>
            <w:rPr>
              <w:rStyle w:val="Style2"/>
            </w:rPr>
            <w:id w:val="664946755"/>
            <w:placeholder>
              <w:docPart w:val="287C0083087C4894A56ED9F0376FC3B2"/>
            </w:placeholder>
            <w:showingPlcHdr/>
          </w:sdtPr>
          <w:sdtEndPr>
            <w:rPr>
              <w:rStyle w:val="Style2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2E4BCA" w:rsidRDefault="00663578">
                <w:pPr>
                  <w:rPr>
                    <w:rStyle w:val="Style2"/>
                  </w:rPr>
                </w:pPr>
                <w:r w:rsidRPr="002E4BCA">
                  <w:rPr>
                    <w:rStyle w:val="Style2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2364FA" w:rsidRDefault="003C66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2E4BCA" w:rsidRDefault="002013DD">
            <w:pPr>
              <w:rPr>
                <w:rStyle w:val="Style2"/>
              </w:rPr>
            </w:pPr>
            <w:sdt>
              <w:sdtPr>
                <w:rPr>
                  <w:rStyle w:val="Style2"/>
                </w:rPr>
                <w:id w:val="664946758"/>
                <w:placeholder>
                  <w:docPart w:val="3ACCCC6AA9A04A019C1C92635CF751A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Style2"/>
                </w:rPr>
              </w:sdtEndPr>
              <w:sdtContent>
                <w:r w:rsidR="00663578" w:rsidRPr="002E4BCA">
                  <w:rPr>
                    <w:rStyle w:val="Style2"/>
                  </w:rPr>
                  <w:t>Click here to select the date.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0916FC">
        <w:trPr>
          <w:cantSplit/>
          <w:trHeight w:val="70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E613B" w:rsidRPr="002E4BCA" w:rsidRDefault="006E613B" w:rsidP="003271FF">
      <w:pPr>
        <w:rPr>
          <w:rStyle w:val="Style2"/>
        </w:rPr>
      </w:pPr>
    </w:p>
    <w:sectPr w:rsidR="006E613B" w:rsidRPr="002E4BCA" w:rsidSect="00641EE1">
      <w:headerReference w:type="default" r:id="rId9"/>
      <w:footerReference w:type="default" r:id="rId10"/>
      <w:footerReference w:type="first" r:id="rId11"/>
      <w:type w:val="continuous"/>
      <w:pgSz w:w="12240" w:h="15840" w:code="1"/>
      <w:pgMar w:top="1440" w:right="720" w:bottom="1080" w:left="72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546" w:rsidRDefault="00677546">
      <w:r>
        <w:separator/>
      </w:r>
    </w:p>
  </w:endnote>
  <w:endnote w:type="continuationSeparator" w:id="0">
    <w:p w:rsidR="00677546" w:rsidRDefault="0067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10" w:type="dxa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3060"/>
      <w:gridCol w:w="3330"/>
    </w:tblGrid>
    <w:tr w:rsidR="004F7162" w:rsidRPr="00A222CB">
      <w:trPr>
        <w:trHeight w:val="73"/>
      </w:trPr>
      <w:tc>
        <w:tcPr>
          <w:tcW w:w="4320" w:type="dxa"/>
          <w:tcBorders>
            <w:top w:val="single" w:sz="12" w:space="0" w:color="auto"/>
          </w:tcBorders>
        </w:tcPr>
        <w:p w:rsidR="004F7162" w:rsidRPr="00A222CB" w:rsidRDefault="00381E98">
          <w:pPr>
            <w:pStyle w:val="Footer"/>
            <w:tabs>
              <w:tab w:val="clear" w:pos="8640"/>
              <w:tab w:val="right" w:pos="8280"/>
            </w:tabs>
            <w:ind w:right="360"/>
            <w:rPr>
              <w:rFonts w:cs="Arial"/>
              <w:b w:val="0"/>
              <w:bCs/>
              <w:sz w:val="18"/>
              <w:szCs w:val="18"/>
            </w:rPr>
          </w:pPr>
          <w:r w:rsidRPr="00381E98">
            <w:rPr>
              <w:rFonts w:cs="Arial"/>
              <w:b w:val="0"/>
              <w:bCs/>
              <w:sz w:val="18"/>
              <w:szCs w:val="18"/>
            </w:rPr>
            <w:t>Water &amp; Wastewater Services</w:t>
          </w:r>
        </w:p>
      </w:tc>
      <w:tc>
        <w:tcPr>
          <w:tcW w:w="3060" w:type="dxa"/>
          <w:tcBorders>
            <w:top w:val="single" w:sz="12" w:space="0" w:color="auto"/>
          </w:tcBorders>
        </w:tcPr>
        <w:p w:rsidR="004F7162" w:rsidRPr="00A222CB" w:rsidRDefault="00381E98" w:rsidP="002013DD">
          <w:pPr>
            <w:pStyle w:val="Footer"/>
            <w:jc w:val="center"/>
            <w:rPr>
              <w:rFonts w:cs="Arial"/>
              <w:b w:val="0"/>
              <w:bCs/>
              <w:sz w:val="18"/>
              <w:szCs w:val="18"/>
            </w:rPr>
          </w:pPr>
          <w:r>
            <w:rPr>
              <w:rFonts w:cs="Arial"/>
              <w:b w:val="0"/>
              <w:bCs/>
              <w:sz w:val="18"/>
              <w:szCs w:val="18"/>
            </w:rPr>
            <w:t>Version 1.0</w:t>
          </w:r>
          <w:r w:rsidR="00B56D5B">
            <w:rPr>
              <w:rFonts w:cs="Arial"/>
              <w:b w:val="0"/>
              <w:bCs/>
              <w:sz w:val="18"/>
              <w:szCs w:val="18"/>
            </w:rPr>
            <w:t xml:space="preserve"> </w:t>
          </w:r>
          <w:r w:rsidR="002013DD">
            <w:rPr>
              <w:rFonts w:cs="Arial"/>
              <w:b w:val="0"/>
              <w:bCs/>
              <w:sz w:val="18"/>
              <w:szCs w:val="18"/>
            </w:rPr>
            <w:t>April</w:t>
          </w:r>
          <w:r w:rsidR="00B56D5B">
            <w:rPr>
              <w:rFonts w:cs="Arial"/>
              <w:b w:val="0"/>
              <w:bCs/>
              <w:sz w:val="18"/>
              <w:szCs w:val="18"/>
            </w:rPr>
            <w:t>, 201</w:t>
          </w:r>
          <w:r w:rsidR="002013DD">
            <w:rPr>
              <w:rFonts w:cs="Arial"/>
              <w:b w:val="0"/>
              <w:bCs/>
              <w:sz w:val="18"/>
              <w:szCs w:val="18"/>
            </w:rPr>
            <w:t>8</w:t>
          </w:r>
        </w:p>
      </w:tc>
      <w:tc>
        <w:tcPr>
          <w:tcW w:w="3330" w:type="dxa"/>
          <w:tcBorders>
            <w:top w:val="single" w:sz="12" w:space="0" w:color="auto"/>
          </w:tcBorders>
        </w:tcPr>
        <w:p w:rsidR="004F7162" w:rsidRPr="00A222CB" w:rsidRDefault="004F7162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Page </w: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PAGE </w:instrTex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2013DD">
            <w:rPr>
              <w:rStyle w:val="PageNumber"/>
              <w:rFonts w:cs="Arial"/>
              <w:noProof/>
              <w:sz w:val="18"/>
              <w:szCs w:val="18"/>
            </w:rPr>
            <w:t>1</w: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  <w:r w:rsidRPr="00A222CB">
            <w:rPr>
              <w:rStyle w:val="PageNumber"/>
              <w:rFonts w:cs="Arial"/>
              <w:sz w:val="18"/>
              <w:szCs w:val="18"/>
            </w:rPr>
            <w:t xml:space="preserve"> of </w: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NUMPAGES </w:instrTex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2013DD">
            <w:rPr>
              <w:rStyle w:val="PageNumber"/>
              <w:rFonts w:cs="Arial"/>
              <w:noProof/>
              <w:sz w:val="18"/>
              <w:szCs w:val="18"/>
            </w:rPr>
            <w:t>1</w:t>
          </w:r>
          <w:r w:rsidR="000F24FD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</w:p>
      </w:tc>
    </w:tr>
  </w:tbl>
  <w:p w:rsidR="004F7162" w:rsidRDefault="004F7162" w:rsidP="00381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98" w:type="dxa"/>
      <w:tblLayout w:type="fixed"/>
      <w:tblLook w:val="0000" w:firstRow="0" w:lastRow="0" w:firstColumn="0" w:lastColumn="0" w:noHBand="0" w:noVBand="0"/>
    </w:tblPr>
    <w:tblGrid>
      <w:gridCol w:w="9165"/>
    </w:tblGrid>
    <w:tr w:rsidR="004F7162">
      <w:trPr>
        <w:trHeight w:val="1797"/>
      </w:trPr>
      <w:tc>
        <w:tcPr>
          <w:tcW w:w="9165" w:type="dxa"/>
        </w:tcPr>
        <w:p w:rsidR="004F7162" w:rsidRDefault="002013DD">
          <w:pPr>
            <w:pStyle w:val="Footer"/>
          </w:pPr>
          <w:r>
            <w:rPr>
              <w:noProof/>
            </w:rPr>
            <w:pict>
              <v:group id="_x0000_s2049" style="position:absolute;margin-left:7.2pt;margin-top:4.1pt;width:446.4pt;height:73.45pt;z-index:251657728" coordorigin="1296,8496" coordsize="8928,1469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1440;top:8538;width:3744;height:1377;mso-wrap-edited:f" wrapcoords="140 0 -140 4243 -140 15429 0 18514 140 21214 8836 21214 10519 21214 11361 21214 21600 18900 21600 16971 19216 13886 16551 12343 16410 5786 6171 0 140 0">
                  <v:imagedata r:id="rId1" o:title=""/>
                </v:shape>
                <v:line id="_x0000_s2051" style="position:absolute" from="1296,8496" to="10224,8496" strokecolor="#09f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7200;top:8724;width:3024;height:1241" stroked="f">
                  <v:textbox style="mso-next-textbox:#_x0000_s2052">
                    <w:txbxContent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45 Sheppard Ave. E. Suite 307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Toronto, Ontario,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Canada M2N 5W9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Phone: (416) 221-6076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Fax: (416) 221-6498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www.cougar-at.com</w:t>
                        </w:r>
                      </w:p>
                      <w:p w:rsidR="004F7162" w:rsidRDefault="004F7162"/>
                    </w:txbxContent>
                  </v:textbox>
                </v:shape>
              </v:group>
            </w:pict>
          </w:r>
        </w:p>
      </w:tc>
    </w:tr>
  </w:tbl>
  <w:p w:rsidR="004F7162" w:rsidRDefault="004F71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546" w:rsidRDefault="00677546">
      <w:r>
        <w:separator/>
      </w:r>
    </w:p>
  </w:footnote>
  <w:footnote w:type="continuationSeparator" w:id="0">
    <w:p w:rsidR="00677546" w:rsidRDefault="00677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108" w:type="dxa"/>
      <w:tblLayout w:type="fixed"/>
      <w:tblLook w:val="0000" w:firstRow="0" w:lastRow="0" w:firstColumn="0" w:lastColumn="0" w:noHBand="0" w:noVBand="0"/>
    </w:tblPr>
    <w:tblGrid>
      <w:gridCol w:w="4414"/>
      <w:gridCol w:w="6386"/>
    </w:tblGrid>
    <w:tr w:rsidR="004F7162" w:rsidRPr="00C2672A" w:rsidTr="005F6760">
      <w:trPr>
        <w:trHeight w:val="540"/>
      </w:trPr>
      <w:tc>
        <w:tcPr>
          <w:tcW w:w="4414" w:type="dxa"/>
          <w:tcBorders>
            <w:bottom w:val="single" w:sz="12" w:space="0" w:color="auto"/>
          </w:tcBorders>
        </w:tcPr>
        <w:p w:rsidR="004F7162" w:rsidRPr="00A222CB" w:rsidRDefault="004F7162" w:rsidP="008E64FF">
          <w:pPr>
            <w:pStyle w:val="Header"/>
            <w:numPr>
              <w:ilvl w:val="12"/>
              <w:numId w:val="0"/>
            </w:numPr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City of Greater Sudbury </w:t>
          </w:r>
          <w:r w:rsidRPr="00A222CB">
            <w:rPr>
              <w:rFonts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6386" w:type="dxa"/>
          <w:tcBorders>
            <w:bottom w:val="single" w:sz="12" w:space="0" w:color="auto"/>
          </w:tcBorders>
        </w:tcPr>
        <w:p w:rsidR="00A60A3F" w:rsidRPr="00967B2D" w:rsidRDefault="00A60A3F" w:rsidP="00A60A3F">
          <w:pPr>
            <w:pStyle w:val="Header"/>
            <w:numPr>
              <w:ilvl w:val="12"/>
              <w:numId w:val="0"/>
            </w:numPr>
            <w:ind w:left="288" w:hanging="288"/>
            <w:jc w:val="right"/>
            <w:rPr>
              <w:rFonts w:cs="Arial"/>
              <w:sz w:val="18"/>
              <w:szCs w:val="18"/>
            </w:rPr>
          </w:pPr>
          <w:r w:rsidRPr="00967B2D">
            <w:rPr>
              <w:rFonts w:cs="Arial"/>
              <w:sz w:val="18"/>
              <w:szCs w:val="18"/>
            </w:rPr>
            <w:t xml:space="preserve">Appendix A-2 </w:t>
          </w:r>
        </w:p>
        <w:p w:rsidR="004F7162" w:rsidRPr="00A222CB" w:rsidRDefault="00A60A3F" w:rsidP="00A60A3F">
          <w:pPr>
            <w:numPr>
              <w:ilvl w:val="12"/>
              <w:numId w:val="0"/>
            </w:numPr>
            <w:tabs>
              <w:tab w:val="left" w:pos="2858"/>
            </w:tabs>
            <w:ind w:left="288" w:hanging="28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967B2D">
            <w:rPr>
              <w:rFonts w:ascii="Arial" w:hAnsi="Arial" w:cs="Arial"/>
              <w:b/>
              <w:sz w:val="18"/>
              <w:szCs w:val="18"/>
            </w:rPr>
            <w:t xml:space="preserve">Standards </w:t>
          </w:r>
          <w:r>
            <w:rPr>
              <w:rFonts w:ascii="Arial" w:hAnsi="Arial" w:cs="Arial"/>
              <w:b/>
              <w:sz w:val="18"/>
              <w:szCs w:val="18"/>
            </w:rPr>
            <w:t>Revision Request Form</w:t>
          </w:r>
        </w:p>
        <w:p w:rsidR="004F7162" w:rsidRPr="00A222CB" w:rsidRDefault="004F7162" w:rsidP="00381E98">
          <w:pPr>
            <w:pStyle w:val="Header"/>
            <w:numPr>
              <w:ilvl w:val="12"/>
              <w:numId w:val="0"/>
            </w:numPr>
            <w:jc w:val="right"/>
            <w:rPr>
              <w:rFonts w:cs="Arial"/>
              <w:sz w:val="18"/>
              <w:szCs w:val="18"/>
            </w:rPr>
          </w:pPr>
        </w:p>
      </w:tc>
    </w:tr>
  </w:tbl>
  <w:p w:rsidR="004F7162" w:rsidRDefault="004F7162" w:rsidP="00381E98">
    <w:pPr>
      <w:pStyle w:val="Header"/>
      <w:tabs>
        <w:tab w:val="left" w:pos="4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4C4F21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gL6muDLlqgIeedLn7MFu5jghYDM=" w:salt="/hPbEZThvvF2tIjkJE+nvg=="/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UH9TBFxmQrASDKrkFwGgoz/hAE=" w:salt="3R2trWMhnRaU3qoUgMu/vA==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546"/>
    <w:rsid w:val="0001711E"/>
    <w:rsid w:val="000270A2"/>
    <w:rsid w:val="00070579"/>
    <w:rsid w:val="000916FC"/>
    <w:rsid w:val="00096B66"/>
    <w:rsid w:val="000B7DA4"/>
    <w:rsid w:val="000E309E"/>
    <w:rsid w:val="000E6816"/>
    <w:rsid w:val="000F24FD"/>
    <w:rsid w:val="000F5C6D"/>
    <w:rsid w:val="00114912"/>
    <w:rsid w:val="00134F6E"/>
    <w:rsid w:val="00162C6D"/>
    <w:rsid w:val="001E2F90"/>
    <w:rsid w:val="001F3547"/>
    <w:rsid w:val="002013DD"/>
    <w:rsid w:val="002364FA"/>
    <w:rsid w:val="00257D40"/>
    <w:rsid w:val="00262385"/>
    <w:rsid w:val="0029523B"/>
    <w:rsid w:val="002A2B71"/>
    <w:rsid w:val="002C66AA"/>
    <w:rsid w:val="002E4BCA"/>
    <w:rsid w:val="003271FF"/>
    <w:rsid w:val="00331B27"/>
    <w:rsid w:val="003647FA"/>
    <w:rsid w:val="00381E98"/>
    <w:rsid w:val="00383DE7"/>
    <w:rsid w:val="003C6667"/>
    <w:rsid w:val="00442BF1"/>
    <w:rsid w:val="004D6877"/>
    <w:rsid w:val="004E5C66"/>
    <w:rsid w:val="004E79DC"/>
    <w:rsid w:val="004F7162"/>
    <w:rsid w:val="00517F70"/>
    <w:rsid w:val="00551386"/>
    <w:rsid w:val="00584A66"/>
    <w:rsid w:val="00597AAF"/>
    <w:rsid w:val="005C13C8"/>
    <w:rsid w:val="005E2B7F"/>
    <w:rsid w:val="005F6760"/>
    <w:rsid w:val="00622AF5"/>
    <w:rsid w:val="00634090"/>
    <w:rsid w:val="00641EE1"/>
    <w:rsid w:val="00641FA3"/>
    <w:rsid w:val="00663578"/>
    <w:rsid w:val="00677546"/>
    <w:rsid w:val="00692361"/>
    <w:rsid w:val="006B6952"/>
    <w:rsid w:val="006E613B"/>
    <w:rsid w:val="00721B94"/>
    <w:rsid w:val="00753816"/>
    <w:rsid w:val="007604A8"/>
    <w:rsid w:val="007B582B"/>
    <w:rsid w:val="007E4DF4"/>
    <w:rsid w:val="008167CD"/>
    <w:rsid w:val="00824E6E"/>
    <w:rsid w:val="00853315"/>
    <w:rsid w:val="00861A5B"/>
    <w:rsid w:val="00863BD5"/>
    <w:rsid w:val="00892740"/>
    <w:rsid w:val="008C1C8D"/>
    <w:rsid w:val="008E3523"/>
    <w:rsid w:val="008E64FF"/>
    <w:rsid w:val="009672C5"/>
    <w:rsid w:val="009B3521"/>
    <w:rsid w:val="009D523D"/>
    <w:rsid w:val="009F5DC1"/>
    <w:rsid w:val="009F7880"/>
    <w:rsid w:val="00A07E4F"/>
    <w:rsid w:val="00A10C5B"/>
    <w:rsid w:val="00A205A0"/>
    <w:rsid w:val="00A222CB"/>
    <w:rsid w:val="00A41592"/>
    <w:rsid w:val="00A60A3F"/>
    <w:rsid w:val="00A85F03"/>
    <w:rsid w:val="00AC1414"/>
    <w:rsid w:val="00AC45AB"/>
    <w:rsid w:val="00AC7117"/>
    <w:rsid w:val="00AE313F"/>
    <w:rsid w:val="00B56D5B"/>
    <w:rsid w:val="00B6568A"/>
    <w:rsid w:val="00BE5AB6"/>
    <w:rsid w:val="00BF2849"/>
    <w:rsid w:val="00C22EF1"/>
    <w:rsid w:val="00C431EF"/>
    <w:rsid w:val="00C65D5E"/>
    <w:rsid w:val="00C663E9"/>
    <w:rsid w:val="00C928B2"/>
    <w:rsid w:val="00CA318F"/>
    <w:rsid w:val="00CB6356"/>
    <w:rsid w:val="00D31185"/>
    <w:rsid w:val="00D472E0"/>
    <w:rsid w:val="00D6067A"/>
    <w:rsid w:val="00D97E8F"/>
    <w:rsid w:val="00DC4611"/>
    <w:rsid w:val="00DF4DC9"/>
    <w:rsid w:val="00DF6354"/>
    <w:rsid w:val="00E14244"/>
    <w:rsid w:val="00E21A4F"/>
    <w:rsid w:val="00E96B42"/>
    <w:rsid w:val="00ED0330"/>
    <w:rsid w:val="00F85553"/>
    <w:rsid w:val="00FA222F"/>
    <w:rsid w:val="00FB75D5"/>
    <w:rsid w:val="00FC2380"/>
    <w:rsid w:val="00FE25F1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1F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E5AB6"/>
    <w:pPr>
      <w:keepNext/>
      <w:numPr>
        <w:numId w:val="1"/>
      </w:numPr>
      <w:tabs>
        <w:tab w:val="left" w:pos="576"/>
      </w:tabs>
      <w:spacing w:before="240" w:after="24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BE5AB6"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u w:val="single"/>
    </w:rPr>
  </w:style>
  <w:style w:type="paragraph" w:styleId="Heading3">
    <w:name w:val="heading 3"/>
    <w:basedOn w:val="Normal"/>
    <w:next w:val="Normal"/>
    <w:qFormat/>
    <w:rsid w:val="00BE5AB6"/>
    <w:pPr>
      <w:keepNext/>
      <w:numPr>
        <w:ilvl w:val="2"/>
        <w:numId w:val="1"/>
      </w:numPr>
      <w:spacing w:before="240" w:after="120"/>
      <w:outlineLvl w:val="2"/>
    </w:pPr>
    <w:rPr>
      <w:rFonts w:ascii="Arial" w:hAnsi="Arial"/>
      <w:b/>
      <w:i/>
    </w:rPr>
  </w:style>
  <w:style w:type="paragraph" w:styleId="Heading4">
    <w:name w:val="heading 4"/>
    <w:basedOn w:val="Normal"/>
    <w:next w:val="Normal"/>
    <w:qFormat/>
    <w:rsid w:val="00BE5AB6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BE5AB6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BE5AB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E5AB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BE5AB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BE5AB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paragraph" w:styleId="Footer">
    <w:name w:val="foot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character" w:styleId="PageNumber">
    <w:name w:val="page number"/>
    <w:basedOn w:val="DefaultParagraphFont"/>
    <w:rsid w:val="00BE5AB6"/>
  </w:style>
  <w:style w:type="paragraph" w:styleId="Caption">
    <w:name w:val="caption"/>
    <w:basedOn w:val="Normal"/>
    <w:next w:val="Normal"/>
    <w:qFormat/>
    <w:rsid w:val="00BE5AB6"/>
    <w:pPr>
      <w:spacing w:before="120" w:after="120"/>
    </w:pPr>
    <w:rPr>
      <w:b/>
    </w:rPr>
  </w:style>
  <w:style w:type="character" w:styleId="CommentReference">
    <w:name w:val="annotation reference"/>
    <w:semiHidden/>
    <w:rsid w:val="00BE5AB6"/>
    <w:rPr>
      <w:sz w:val="16"/>
    </w:rPr>
  </w:style>
  <w:style w:type="paragraph" w:styleId="CommentText">
    <w:name w:val="annotation text"/>
    <w:basedOn w:val="Normal"/>
    <w:semiHidden/>
    <w:rsid w:val="00BE5AB6"/>
    <w:rPr>
      <w:sz w:val="20"/>
    </w:rPr>
  </w:style>
  <w:style w:type="paragraph" w:styleId="TOC1">
    <w:name w:val="toc 1"/>
    <w:basedOn w:val="Normal"/>
    <w:next w:val="Normal"/>
    <w:semiHidden/>
    <w:rsid w:val="00BE5AB6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BE5AB6"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BE5AB6"/>
    <w:pPr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BE5AB6"/>
    <w:pPr>
      <w:ind w:left="720"/>
    </w:pPr>
    <w:rPr>
      <w:sz w:val="18"/>
    </w:rPr>
  </w:style>
  <w:style w:type="paragraph" w:styleId="TOC5">
    <w:name w:val="toc 5"/>
    <w:basedOn w:val="Normal"/>
    <w:next w:val="Normal"/>
    <w:semiHidden/>
    <w:rsid w:val="00BE5AB6"/>
    <w:pPr>
      <w:ind w:left="960"/>
    </w:pPr>
    <w:rPr>
      <w:sz w:val="18"/>
    </w:rPr>
  </w:style>
  <w:style w:type="paragraph" w:styleId="TOC6">
    <w:name w:val="toc 6"/>
    <w:basedOn w:val="Normal"/>
    <w:next w:val="Normal"/>
    <w:semiHidden/>
    <w:rsid w:val="00BE5AB6"/>
    <w:pPr>
      <w:ind w:left="1200"/>
    </w:pPr>
    <w:rPr>
      <w:sz w:val="18"/>
    </w:rPr>
  </w:style>
  <w:style w:type="paragraph" w:styleId="TOC7">
    <w:name w:val="toc 7"/>
    <w:basedOn w:val="Normal"/>
    <w:next w:val="Normal"/>
    <w:semiHidden/>
    <w:rsid w:val="00BE5AB6"/>
    <w:pPr>
      <w:ind w:left="1440"/>
    </w:pPr>
    <w:rPr>
      <w:sz w:val="18"/>
    </w:rPr>
  </w:style>
  <w:style w:type="paragraph" w:styleId="TOC8">
    <w:name w:val="toc 8"/>
    <w:basedOn w:val="Normal"/>
    <w:next w:val="Normal"/>
    <w:semiHidden/>
    <w:rsid w:val="00BE5AB6"/>
    <w:pPr>
      <w:ind w:left="1680"/>
    </w:pPr>
    <w:rPr>
      <w:sz w:val="18"/>
    </w:rPr>
  </w:style>
  <w:style w:type="paragraph" w:styleId="TOC9">
    <w:name w:val="toc 9"/>
    <w:basedOn w:val="Normal"/>
    <w:next w:val="Normal"/>
    <w:semiHidden/>
    <w:rsid w:val="00BE5AB6"/>
    <w:pPr>
      <w:ind w:left="1920"/>
    </w:pPr>
    <w:rPr>
      <w:sz w:val="18"/>
    </w:rPr>
  </w:style>
  <w:style w:type="paragraph" w:styleId="TableofFigures">
    <w:name w:val="table of figures"/>
    <w:basedOn w:val="Normal"/>
    <w:next w:val="Normal"/>
    <w:semiHidden/>
    <w:rsid w:val="00BE5AB6"/>
    <w:pPr>
      <w:ind w:left="480" w:hanging="480"/>
    </w:pPr>
    <w:rPr>
      <w:smallCaps/>
      <w:sz w:val="20"/>
    </w:rPr>
  </w:style>
  <w:style w:type="paragraph" w:styleId="DocumentMap">
    <w:name w:val="Document Map"/>
    <w:basedOn w:val="Normal"/>
    <w:semiHidden/>
    <w:rsid w:val="00BE5AB6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BE5AB6"/>
    <w:rPr>
      <w:snapToGrid w:val="0"/>
      <w:sz w:val="22"/>
      <w:lang w:val="en-CA"/>
    </w:rPr>
  </w:style>
  <w:style w:type="paragraph" w:styleId="FootnoteText">
    <w:name w:val="footnote text"/>
    <w:basedOn w:val="Normal"/>
    <w:semiHidden/>
    <w:rsid w:val="00BE5AB6"/>
    <w:rPr>
      <w:sz w:val="20"/>
    </w:rPr>
  </w:style>
  <w:style w:type="character" w:styleId="FootnoteReference">
    <w:name w:val="footnote reference"/>
    <w:semiHidden/>
    <w:rsid w:val="00BE5AB6"/>
    <w:rPr>
      <w:vertAlign w:val="superscript"/>
    </w:rPr>
  </w:style>
  <w:style w:type="paragraph" w:styleId="BalloonText">
    <w:name w:val="Balloon Text"/>
    <w:basedOn w:val="Normal"/>
    <w:link w:val="BalloonTextChar"/>
    <w:rsid w:val="009672C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672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4A66"/>
    <w:rPr>
      <w:color w:val="808080"/>
    </w:rPr>
  </w:style>
  <w:style w:type="character" w:customStyle="1" w:styleId="Style1">
    <w:name w:val="Style1"/>
    <w:basedOn w:val="DefaultParagraphFont"/>
    <w:uiPriority w:val="1"/>
    <w:rsid w:val="00A10C5B"/>
    <w:rPr>
      <w:rFonts w:ascii="Arial" w:hAnsi="Arial"/>
      <w:i/>
      <w:sz w:val="20"/>
    </w:rPr>
  </w:style>
  <w:style w:type="character" w:customStyle="1" w:styleId="Style2">
    <w:name w:val="Style2"/>
    <w:basedOn w:val="Style1"/>
    <w:uiPriority w:val="1"/>
    <w:qFormat/>
    <w:rsid w:val="004D6877"/>
    <w:rPr>
      <w:rFonts w:ascii="Arial" w:hAnsi="Arial"/>
      <w:i/>
      <w:sz w:val="20"/>
    </w:rPr>
  </w:style>
  <w:style w:type="character" w:customStyle="1" w:styleId="Style3">
    <w:name w:val="Style3"/>
    <w:basedOn w:val="Style1"/>
    <w:uiPriority w:val="1"/>
    <w:qFormat/>
    <w:rsid w:val="004D6877"/>
    <w:rPr>
      <w:rFonts w:ascii="Arial" w:hAnsi="Arial"/>
      <w:i/>
      <w:sz w:val="20"/>
      <w:u w:val="single"/>
    </w:rPr>
  </w:style>
  <w:style w:type="paragraph" w:customStyle="1" w:styleId="Style4">
    <w:name w:val="Style4"/>
    <w:basedOn w:val="CommentText"/>
    <w:qFormat/>
    <w:rsid w:val="004D6877"/>
    <w:rPr>
      <w:rFonts w:ascii="Arial" w:hAnsi="Arial"/>
      <w:i/>
    </w:rPr>
  </w:style>
  <w:style w:type="character" w:customStyle="1" w:styleId="StylePlaceholderTextArial10ptItalic">
    <w:name w:val="Style Placeholder Text + Arial 10 pt Italic"/>
    <w:basedOn w:val="PlaceholderText"/>
    <w:rsid w:val="00CB6356"/>
    <w:rPr>
      <w:rFonts w:ascii="Arial" w:hAnsi="Arial"/>
      <w:i/>
      <w:iCs/>
      <w:color w:val="595959" w:themeColor="text1" w:themeTint="A6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A-2%20-%20Standards%20Revis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117599D8D9410687882269D1EAE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5CF0D-AD5E-4319-BC8B-EC9FCCA1108E}"/>
      </w:docPartPr>
      <w:docPartBody>
        <w:p w:rsidR="00C83F2A" w:rsidRDefault="00C83F2A">
          <w:pPr>
            <w:pStyle w:val="07117599D8D9410687882269D1EAE613"/>
          </w:pPr>
          <w:r w:rsidRPr="002E4BCA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F587E6C9988242A4A9A132BABF88B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AE03-6599-4AD9-8AF6-95A2C6B08BEF}"/>
      </w:docPartPr>
      <w:docPartBody>
        <w:p w:rsidR="00C83F2A" w:rsidRDefault="00C83F2A">
          <w:pPr>
            <w:pStyle w:val="F587E6C9988242A4A9A132BABF88BAF6"/>
          </w:pPr>
          <w:r w:rsidRPr="002E4BCA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D1A48BDB9AFC49589FC7817D05610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96EE-E02E-452C-8853-440D5BB0F15A}"/>
      </w:docPartPr>
      <w:docPartBody>
        <w:p w:rsidR="00C83F2A" w:rsidRDefault="00C83F2A">
          <w:pPr>
            <w:pStyle w:val="D1A48BDB9AFC49589FC7817D05610176"/>
          </w:pPr>
          <w:r w:rsidRPr="002E4BCA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4FF86708F72343A098E51037865F4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A4FDC-0133-46A9-8B10-BF6C457BEB43}"/>
      </w:docPartPr>
      <w:docPartBody>
        <w:p w:rsidR="00C83F2A" w:rsidRDefault="00C83F2A">
          <w:pPr>
            <w:pStyle w:val="4FF86708F72343A098E51037865F4CF8"/>
          </w:pPr>
          <w:r>
            <w:rPr>
              <w:rStyle w:val="Style2"/>
            </w:rPr>
            <w:t>Select Submission Date</w:t>
          </w:r>
        </w:p>
      </w:docPartBody>
    </w:docPart>
    <w:docPart>
      <w:docPartPr>
        <w:name w:val="BEE4EFA838FB4423B61108C0C015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2632-A61C-4087-8690-6FCD3529FFBE}"/>
      </w:docPartPr>
      <w:docPartBody>
        <w:p w:rsidR="00C83F2A" w:rsidRDefault="00C83F2A">
          <w:pPr>
            <w:pStyle w:val="BEE4EFA838FB4423B61108C0C0159F89"/>
          </w:pPr>
          <w:r w:rsidRPr="002E4BCA">
            <w:rPr>
              <w:rStyle w:val="Style2"/>
            </w:rPr>
            <w:t>Enter the current version of Standards Manual.</w:t>
          </w:r>
        </w:p>
      </w:docPartBody>
    </w:docPart>
    <w:docPart>
      <w:docPartPr>
        <w:name w:val="93D5ED807F2B4700A83DD6BCE1473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27D75-025D-4594-B326-ACB6ADE9E038}"/>
      </w:docPartPr>
      <w:docPartBody>
        <w:p w:rsidR="00C83F2A" w:rsidRDefault="00C83F2A">
          <w:pPr>
            <w:pStyle w:val="93D5ED807F2B4700A83DD6BCE1473FD6"/>
          </w:pPr>
          <w:r w:rsidRPr="002E4BCA">
            <w:rPr>
              <w:rStyle w:val="Style2"/>
            </w:rPr>
            <w:t xml:space="preserve">Enter the affected Section of the Standards </w:t>
          </w:r>
          <w:r w:rsidRPr="002E4BCA">
            <w:rPr>
              <w:rStyle w:val="Style2"/>
            </w:rPr>
            <w:t>Manual.</w:t>
          </w:r>
        </w:p>
      </w:docPartBody>
    </w:docPart>
    <w:docPart>
      <w:docPartPr>
        <w:name w:val="7D7E7E2881F94B2A9E7D5863730D7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C2F4E-019A-44BD-B43C-8E10B2ABDAFC}"/>
      </w:docPartPr>
      <w:docPartBody>
        <w:p w:rsidR="00C83F2A" w:rsidRDefault="00C83F2A">
          <w:pPr>
            <w:pStyle w:val="7D7E7E2881F94B2A9E7D5863730D7098"/>
          </w:pPr>
          <w:r w:rsidRPr="002E4BCA">
            <w:rPr>
              <w:rStyle w:val="Style2"/>
            </w:rPr>
            <w:t>Identify specific item and sub-section.</w:t>
          </w:r>
        </w:p>
      </w:docPartBody>
    </w:docPart>
    <w:docPart>
      <w:docPartPr>
        <w:name w:val="26365F2283B34B678FEEF09D835F0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B4155-DC46-4C0F-8002-229AD5F57257}"/>
      </w:docPartPr>
      <w:docPartBody>
        <w:p w:rsidR="00C83F2A" w:rsidRDefault="00C83F2A">
          <w:pPr>
            <w:pStyle w:val="26365F2283B34B678FEEF09D835F0113"/>
          </w:pPr>
          <w:r w:rsidRPr="00CB6356">
            <w:rPr>
              <w:rStyle w:val="Style2"/>
            </w:rPr>
            <w:t>Enter the affected Section of the Standards Manual.</w:t>
          </w:r>
        </w:p>
      </w:docPartBody>
    </w:docPart>
    <w:docPart>
      <w:docPartPr>
        <w:name w:val="3164F138F7EE40BF8F02B4B1DFF73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DA0BC-AD42-4ED3-A0E4-692163A5C75A}"/>
      </w:docPartPr>
      <w:docPartBody>
        <w:p w:rsidR="00C83F2A" w:rsidRDefault="00C83F2A">
          <w:pPr>
            <w:pStyle w:val="3164F138F7EE40BF8F02B4B1DFF734B7"/>
          </w:pPr>
          <w:r w:rsidRPr="00CB6356">
            <w:rPr>
              <w:rStyle w:val="Style2"/>
            </w:rPr>
            <w:t>Enter the affected Section of the Standards Manual.</w:t>
          </w:r>
        </w:p>
      </w:docPartBody>
    </w:docPart>
    <w:docPart>
      <w:docPartPr>
        <w:name w:val="9ABCD432E64A4053B63FB0940B7DE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82090-9DFC-4EA9-8F21-C7CA6FE5DF5E}"/>
      </w:docPartPr>
      <w:docPartBody>
        <w:p w:rsidR="00C83F2A" w:rsidRDefault="00C83F2A">
          <w:pPr>
            <w:pStyle w:val="9ABCD432E64A4053B63FB0940B7DE9B1"/>
          </w:pPr>
          <w:r w:rsidRPr="002E4BCA">
            <w:rPr>
              <w:rStyle w:val="Style2"/>
            </w:rPr>
            <w:t>Identify priority of the request.</w:t>
          </w:r>
        </w:p>
      </w:docPartBody>
    </w:docPart>
    <w:docPart>
      <w:docPartPr>
        <w:name w:val="461678BF223842C7B0301F4694BC7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CA4E-0AA1-4802-8323-0F7F54FE0922}"/>
      </w:docPartPr>
      <w:docPartBody>
        <w:p w:rsidR="00C83F2A" w:rsidRDefault="00C83F2A">
          <w:pPr>
            <w:pStyle w:val="461678BF223842C7B0301F4694BC7DB0"/>
          </w:pPr>
          <w:r>
            <w:rPr>
              <w:rStyle w:val="Style2"/>
            </w:rPr>
            <w:t>Indicate latest date for response</w:t>
          </w:r>
        </w:p>
      </w:docPartBody>
    </w:docPart>
    <w:docPart>
      <w:docPartPr>
        <w:name w:val="39B2F5307DA2489D9F9225B534D5F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34F14-3B3E-4666-899A-FC1CD9175B7C}"/>
      </w:docPartPr>
      <w:docPartBody>
        <w:p w:rsidR="00C83F2A" w:rsidRDefault="00C83F2A">
          <w:pPr>
            <w:pStyle w:val="39B2F5307DA2489D9F9225B534D5F47F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0B25A11A867A46D7B0509CA01454D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FF24A-BBA4-4B84-9129-8F35521B5D34}"/>
      </w:docPartPr>
      <w:docPartBody>
        <w:p w:rsidR="00C83F2A" w:rsidRDefault="00C83F2A">
          <w:pPr>
            <w:pStyle w:val="0B25A11A867A46D7B0509CA01454DDEE"/>
          </w:pPr>
          <w:r>
            <w:rPr>
              <w:rStyle w:val="PlaceholderText"/>
              <w:b/>
            </w:rPr>
            <w:t xml:space="preserve">Click </w:t>
          </w:r>
          <w:r>
            <w:rPr>
              <w:rStyle w:val="PlaceholderText"/>
              <w:b/>
            </w:rPr>
            <w:t>here to enter comments.</w:t>
          </w:r>
        </w:p>
      </w:docPartBody>
    </w:docPart>
    <w:docPart>
      <w:docPartPr>
        <w:name w:val="AC248E139F454023B3DF1850DC47B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DC7FF-02FE-45CC-A926-3CABFC1FD675}"/>
      </w:docPartPr>
      <w:docPartBody>
        <w:p w:rsidR="00C83F2A" w:rsidRDefault="00C83F2A">
          <w:pPr>
            <w:pStyle w:val="AC248E139F454023B3DF1850DC47B8B1"/>
          </w:pPr>
          <w:r w:rsidRPr="002E4BCA">
            <w:rPr>
              <w:rStyle w:val="Style2"/>
            </w:rPr>
            <w:t>Choose an item.</w:t>
          </w:r>
        </w:p>
      </w:docPartBody>
    </w:docPart>
    <w:docPart>
      <w:docPartPr>
        <w:name w:val="A126B333D14B4C6CB7586CCD0ADF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33A3A-018A-4FB4-881A-A21AD0F8CC1C}"/>
      </w:docPartPr>
      <w:docPartBody>
        <w:p w:rsidR="00C83F2A" w:rsidRDefault="00C83F2A">
          <w:pPr>
            <w:pStyle w:val="A126B333D14B4C6CB7586CCD0ADFA34B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69AD2185A66F41C0805FE21A6E79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35FD8-3A84-484D-8628-6FB90256C01E}"/>
      </w:docPartPr>
      <w:docPartBody>
        <w:p w:rsidR="00C83F2A" w:rsidRDefault="00C83F2A">
          <w:pPr>
            <w:pStyle w:val="69AD2185A66F41C0805FE21A6E79CED1"/>
          </w:pPr>
          <w:r w:rsidRPr="002E4BCA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287C0083087C4894A56ED9F0376FC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5D30-0434-4189-8EB0-1B9808386BFE}"/>
      </w:docPartPr>
      <w:docPartBody>
        <w:p w:rsidR="00C83F2A" w:rsidRDefault="00C83F2A">
          <w:pPr>
            <w:pStyle w:val="287C0083087C4894A56ED9F0376FC3B2"/>
          </w:pPr>
          <w:r w:rsidRPr="002E4BCA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3ACCCC6AA9A04A019C1C92635CF75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95F7F-3454-47AF-AC2A-61B11E674D3E}"/>
      </w:docPartPr>
      <w:docPartBody>
        <w:p w:rsidR="00C83F2A" w:rsidRDefault="00C83F2A">
          <w:pPr>
            <w:pStyle w:val="3ACCCC6AA9A04A019C1C92635CF751AE"/>
          </w:pPr>
          <w:r w:rsidRPr="002E4BCA">
            <w:rPr>
              <w:rStyle w:val="Style2"/>
            </w:rPr>
            <w:t>Click here to select the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F2A"/>
    <w:rsid w:val="00C8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07117599D8D9410687882269D1EAE613">
    <w:name w:val="07117599D8D9410687882269D1EAE613"/>
  </w:style>
  <w:style w:type="paragraph" w:customStyle="1" w:styleId="F587E6C9988242A4A9A132BABF88BAF6">
    <w:name w:val="F587E6C9988242A4A9A132BABF88BAF6"/>
  </w:style>
  <w:style w:type="paragraph" w:customStyle="1" w:styleId="D1A48BDB9AFC49589FC7817D05610176">
    <w:name w:val="D1A48BDB9AFC49589FC7817D05610176"/>
  </w:style>
  <w:style w:type="paragraph" w:customStyle="1" w:styleId="4FF86708F72343A098E51037865F4CF8">
    <w:name w:val="4FF86708F72343A098E51037865F4CF8"/>
  </w:style>
  <w:style w:type="paragraph" w:customStyle="1" w:styleId="BEE4EFA838FB4423B61108C0C0159F89">
    <w:name w:val="BEE4EFA838FB4423B61108C0C0159F89"/>
  </w:style>
  <w:style w:type="paragraph" w:customStyle="1" w:styleId="93D5ED807F2B4700A83DD6BCE1473FD6">
    <w:name w:val="93D5ED807F2B4700A83DD6BCE1473FD6"/>
  </w:style>
  <w:style w:type="paragraph" w:customStyle="1" w:styleId="7D7E7E2881F94B2A9E7D5863730D7098">
    <w:name w:val="7D7E7E2881F94B2A9E7D5863730D7098"/>
  </w:style>
  <w:style w:type="paragraph" w:customStyle="1" w:styleId="26365F2283B34B678FEEF09D835F0113">
    <w:name w:val="26365F2283B34B678FEEF09D835F0113"/>
  </w:style>
  <w:style w:type="paragraph" w:customStyle="1" w:styleId="3164F138F7EE40BF8F02B4B1DFF734B7">
    <w:name w:val="3164F138F7EE40BF8F02B4B1DFF734B7"/>
  </w:style>
  <w:style w:type="paragraph" w:customStyle="1" w:styleId="9ABCD432E64A4053B63FB0940B7DE9B1">
    <w:name w:val="9ABCD432E64A4053B63FB0940B7DE9B1"/>
  </w:style>
  <w:style w:type="paragraph" w:customStyle="1" w:styleId="461678BF223842C7B0301F4694BC7DB0">
    <w:name w:val="461678BF223842C7B0301F4694BC7D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9B2F5307DA2489D9F9225B534D5F47F">
    <w:name w:val="39B2F5307DA2489D9F9225B534D5F47F"/>
  </w:style>
  <w:style w:type="paragraph" w:customStyle="1" w:styleId="0B25A11A867A46D7B0509CA01454DDEE">
    <w:name w:val="0B25A11A867A46D7B0509CA01454DDEE"/>
  </w:style>
  <w:style w:type="paragraph" w:customStyle="1" w:styleId="AC248E139F454023B3DF1850DC47B8B1">
    <w:name w:val="AC248E139F454023B3DF1850DC47B8B1"/>
  </w:style>
  <w:style w:type="paragraph" w:customStyle="1" w:styleId="A126B333D14B4C6CB7586CCD0ADFA34B">
    <w:name w:val="A126B333D14B4C6CB7586CCD0ADFA34B"/>
  </w:style>
  <w:style w:type="paragraph" w:customStyle="1" w:styleId="69AD2185A66F41C0805FE21A6E79CED1">
    <w:name w:val="69AD2185A66F41C0805FE21A6E79CED1"/>
  </w:style>
  <w:style w:type="paragraph" w:customStyle="1" w:styleId="287C0083087C4894A56ED9F0376FC3B2">
    <w:name w:val="287C0083087C4894A56ED9F0376FC3B2"/>
  </w:style>
  <w:style w:type="paragraph" w:customStyle="1" w:styleId="3ACCCC6AA9A04A019C1C92635CF751AE">
    <w:name w:val="3ACCCC6AA9A04A019C1C92635CF751A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07117599D8D9410687882269D1EAE613">
    <w:name w:val="07117599D8D9410687882269D1EAE613"/>
  </w:style>
  <w:style w:type="paragraph" w:customStyle="1" w:styleId="F587E6C9988242A4A9A132BABF88BAF6">
    <w:name w:val="F587E6C9988242A4A9A132BABF88BAF6"/>
  </w:style>
  <w:style w:type="paragraph" w:customStyle="1" w:styleId="D1A48BDB9AFC49589FC7817D05610176">
    <w:name w:val="D1A48BDB9AFC49589FC7817D05610176"/>
  </w:style>
  <w:style w:type="paragraph" w:customStyle="1" w:styleId="4FF86708F72343A098E51037865F4CF8">
    <w:name w:val="4FF86708F72343A098E51037865F4CF8"/>
  </w:style>
  <w:style w:type="paragraph" w:customStyle="1" w:styleId="BEE4EFA838FB4423B61108C0C0159F89">
    <w:name w:val="BEE4EFA838FB4423B61108C0C0159F89"/>
  </w:style>
  <w:style w:type="paragraph" w:customStyle="1" w:styleId="93D5ED807F2B4700A83DD6BCE1473FD6">
    <w:name w:val="93D5ED807F2B4700A83DD6BCE1473FD6"/>
  </w:style>
  <w:style w:type="paragraph" w:customStyle="1" w:styleId="7D7E7E2881F94B2A9E7D5863730D7098">
    <w:name w:val="7D7E7E2881F94B2A9E7D5863730D7098"/>
  </w:style>
  <w:style w:type="paragraph" w:customStyle="1" w:styleId="26365F2283B34B678FEEF09D835F0113">
    <w:name w:val="26365F2283B34B678FEEF09D835F0113"/>
  </w:style>
  <w:style w:type="paragraph" w:customStyle="1" w:styleId="3164F138F7EE40BF8F02B4B1DFF734B7">
    <w:name w:val="3164F138F7EE40BF8F02B4B1DFF734B7"/>
  </w:style>
  <w:style w:type="paragraph" w:customStyle="1" w:styleId="9ABCD432E64A4053B63FB0940B7DE9B1">
    <w:name w:val="9ABCD432E64A4053B63FB0940B7DE9B1"/>
  </w:style>
  <w:style w:type="paragraph" w:customStyle="1" w:styleId="461678BF223842C7B0301F4694BC7DB0">
    <w:name w:val="461678BF223842C7B0301F4694BC7D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9B2F5307DA2489D9F9225B534D5F47F">
    <w:name w:val="39B2F5307DA2489D9F9225B534D5F47F"/>
  </w:style>
  <w:style w:type="paragraph" w:customStyle="1" w:styleId="0B25A11A867A46D7B0509CA01454DDEE">
    <w:name w:val="0B25A11A867A46D7B0509CA01454DDEE"/>
  </w:style>
  <w:style w:type="paragraph" w:customStyle="1" w:styleId="AC248E139F454023B3DF1850DC47B8B1">
    <w:name w:val="AC248E139F454023B3DF1850DC47B8B1"/>
  </w:style>
  <w:style w:type="paragraph" w:customStyle="1" w:styleId="A126B333D14B4C6CB7586CCD0ADFA34B">
    <w:name w:val="A126B333D14B4C6CB7586CCD0ADFA34B"/>
  </w:style>
  <w:style w:type="paragraph" w:customStyle="1" w:styleId="69AD2185A66F41C0805FE21A6E79CED1">
    <w:name w:val="69AD2185A66F41C0805FE21A6E79CED1"/>
  </w:style>
  <w:style w:type="paragraph" w:customStyle="1" w:styleId="287C0083087C4894A56ED9F0376FC3B2">
    <w:name w:val="287C0083087C4894A56ED9F0376FC3B2"/>
  </w:style>
  <w:style w:type="paragraph" w:customStyle="1" w:styleId="3ACCCC6AA9A04A019C1C92635CF751AE">
    <w:name w:val="3ACCCC6AA9A04A019C1C92635CF75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29A6E-8B74-4B56-BB02-6803FFA3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A-2 - Standards Revision Request Form.dotx</Template>
  <TotalTime>0</TotalTime>
  <Pages>1</Pages>
  <Words>229</Words>
  <Characters>1310</Characters>
  <Application>Microsoft Office Word</Application>
  <DocSecurity>6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CGS Standard Form</vt:lpstr>
    </vt:vector>
  </TitlesOfParts>
  <Company>AECOM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CGS Standard Form</dc:title>
  <dc:creator>AECOM</dc:creator>
  <cp:lastModifiedBy>AECOM</cp:lastModifiedBy>
  <cp:revision>2</cp:revision>
  <cp:lastPrinted>2015-06-08T04:18:00Z</cp:lastPrinted>
  <dcterms:created xsi:type="dcterms:W3CDTF">2018-04-17T21:38:00Z</dcterms:created>
  <dcterms:modified xsi:type="dcterms:W3CDTF">2018-04-17T21:38:00Z</dcterms:modified>
</cp:coreProperties>
</file>