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340"/>
        <w:gridCol w:w="7470"/>
        <w:gridCol w:w="360"/>
      </w:tblGrid>
      <w:tr w:rsidR="003C6667" w:rsidRPr="002364FA" w:rsidTr="00641EE1">
        <w:trPr>
          <w:trHeight w:val="80"/>
        </w:trPr>
        <w:tc>
          <w:tcPr>
            <w:tcW w:w="1071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3C6667" w:rsidRPr="00584A66" w:rsidRDefault="003C6667" w:rsidP="005C13C8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color w:val="0076CC"/>
              </w:rPr>
            </w:pPr>
            <w:r w:rsidRPr="00584A66">
              <w:rPr>
                <w:rFonts w:cs="Arial"/>
                <w:color w:val="0076CC"/>
              </w:rPr>
              <w:t xml:space="preserve">Part </w:t>
            </w:r>
            <w:r w:rsidR="005C13C8" w:rsidRPr="00584A66">
              <w:rPr>
                <w:rFonts w:cs="Arial"/>
                <w:color w:val="0076CC"/>
              </w:rPr>
              <w:t>1</w:t>
            </w:r>
            <w:r w:rsidRPr="00584A66">
              <w:rPr>
                <w:rFonts w:cs="Arial"/>
                <w:color w:val="0076CC"/>
              </w:rPr>
              <w:t>: (To be completed by the Initiator)</w:t>
            </w:r>
          </w:p>
        </w:tc>
      </w:tr>
      <w:tr w:rsidR="003C6667" w:rsidRPr="002364FA" w:rsidTr="00641EE1">
        <w:trPr>
          <w:trHeight w:val="15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Name</w:t>
            </w:r>
            <w:r w:rsidR="005C13C8" w:rsidRPr="002364FA">
              <w:rPr>
                <w:rFonts w:cs="Arial"/>
              </w:rPr>
              <w:t>, Title</w:t>
            </w:r>
          </w:p>
        </w:tc>
        <w:sdt>
          <w:sdtPr>
            <w:rPr>
              <w:rStyle w:val="Style2"/>
              <w:b w:val="0"/>
            </w:rPr>
            <w:id w:val="664946804"/>
            <w:placeholder>
              <w:docPart w:val="EBE19D348EA742988BEC4AE8AC0A97F6"/>
            </w:placeholder>
            <w:showingPlcHdr/>
          </w:sdtPr>
          <w:sdtEndPr>
            <w:rPr>
              <w:rStyle w:val="DefaultParagraphFont"/>
              <w:rFonts w:cs="Arial"/>
              <w:i w:val="0"/>
            </w:rPr>
          </w:sdtEndPr>
          <w:sdtContent>
            <w:tc>
              <w:tcPr>
                <w:tcW w:w="747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C6667" w:rsidRPr="00584A66" w:rsidRDefault="004E79DC" w:rsidP="004E79DC">
                <w:pPr>
                  <w:pStyle w:val="Header"/>
                  <w:tabs>
                    <w:tab w:val="clear" w:pos="4320"/>
                    <w:tab w:val="clear" w:pos="8640"/>
                  </w:tabs>
                  <w:spacing w:before="60"/>
                  <w:rPr>
                    <w:rFonts w:cs="Arial"/>
                    <w:b w:val="0"/>
                    <w:i/>
                  </w:rPr>
                </w:pPr>
                <w:r w:rsidRPr="00CB6356">
                  <w:rPr>
                    <w:rStyle w:val="Style2"/>
                    <w:b w:val="0"/>
                  </w:rPr>
                  <w:t>Click here to enter the required information.</w:t>
                </w:r>
              </w:p>
            </w:tc>
          </w:sdtContent>
        </w:sdt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84A66" w:rsidRPr="002364FA" w:rsidTr="00641EE1">
        <w:trPr>
          <w:trHeight w:val="197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Organization, Role in Project</w:t>
            </w:r>
          </w:p>
        </w:tc>
        <w:sdt>
          <w:sdtPr>
            <w:rPr>
              <w:rStyle w:val="Style2"/>
              <w:b w:val="0"/>
            </w:rPr>
            <w:id w:val="664946803"/>
            <w:placeholder>
              <w:docPart w:val="6118122490B54AEC91FF0A9C3F848042"/>
            </w:placeholder>
            <w:showingPlcHdr/>
          </w:sdtPr>
          <w:sdtEndPr>
            <w:rPr>
              <w:rStyle w:val="DefaultParagraphFont"/>
              <w:rFonts w:cs="Arial"/>
              <w:i w:val="0"/>
            </w:rPr>
          </w:sdtEndPr>
          <w:sdtContent>
            <w:tc>
              <w:tcPr>
                <w:tcW w:w="747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84A66" w:rsidRPr="00584A66" w:rsidRDefault="004E79DC" w:rsidP="004E79DC">
                <w:pPr>
                  <w:pStyle w:val="Header"/>
                  <w:tabs>
                    <w:tab w:val="clear" w:pos="4320"/>
                    <w:tab w:val="clear" w:pos="8640"/>
                  </w:tabs>
                  <w:spacing w:before="60"/>
                  <w:rPr>
                    <w:rFonts w:cs="Arial"/>
                    <w:b w:val="0"/>
                    <w:i/>
                  </w:rPr>
                </w:pPr>
                <w:r w:rsidRPr="00CB6356">
                  <w:rPr>
                    <w:rStyle w:val="Style2"/>
                    <w:b w:val="0"/>
                  </w:rPr>
                  <w:t>Click here to enter the required information.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84A66" w:rsidRPr="002364FA" w:rsidRDefault="00584A6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84A66" w:rsidRPr="002364FA" w:rsidTr="00641EE1">
        <w:trPr>
          <w:trHeight w:val="197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Project Name/Contract #</w:t>
            </w:r>
          </w:p>
        </w:tc>
        <w:sdt>
          <w:sdtPr>
            <w:rPr>
              <w:rStyle w:val="Style2"/>
              <w:b w:val="0"/>
            </w:rPr>
            <w:id w:val="598153164"/>
            <w:placeholder>
              <w:docPart w:val="5624AE140CDC4694A02678F0FD0CA343"/>
            </w:placeholder>
            <w:showingPlcHdr/>
          </w:sdtPr>
          <w:sdtEndPr>
            <w:rPr>
              <w:rStyle w:val="DefaultParagraphFont"/>
              <w:rFonts w:cs="Arial"/>
              <w:i w:val="0"/>
            </w:rPr>
          </w:sdtEndPr>
          <w:sdtContent>
            <w:tc>
              <w:tcPr>
                <w:tcW w:w="747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84A66" w:rsidRPr="00584A66" w:rsidRDefault="00A10C5B" w:rsidP="00584A66">
                <w:pPr>
                  <w:pStyle w:val="Header"/>
                  <w:tabs>
                    <w:tab w:val="clear" w:pos="4320"/>
                    <w:tab w:val="clear" w:pos="8640"/>
                  </w:tabs>
                  <w:spacing w:before="60"/>
                  <w:rPr>
                    <w:rFonts w:cs="Arial"/>
                    <w:b w:val="0"/>
                    <w:i/>
                  </w:rPr>
                </w:pPr>
                <w:r w:rsidRPr="00CB6356">
                  <w:rPr>
                    <w:rStyle w:val="Style2"/>
                    <w:b w:val="0"/>
                  </w:rPr>
                  <w:t>Click here to enter the required information.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84A66" w:rsidRPr="002364FA" w:rsidRDefault="00584A6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84A66" w:rsidRPr="002364FA" w:rsidTr="00641EE1">
        <w:trPr>
          <w:trHeight w:val="357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Signature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4A66" w:rsidRPr="002364FA" w:rsidRDefault="00584A66">
            <w:pPr>
              <w:pStyle w:val="CommentText"/>
              <w:spacing w:before="6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84A66" w:rsidRPr="002364FA" w:rsidRDefault="00584A6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84A66" w:rsidRPr="002364FA" w:rsidTr="00641EE1">
        <w:trPr>
          <w:trHeight w:val="332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Date Submitted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4A66" w:rsidRPr="002364FA" w:rsidRDefault="0090784C" w:rsidP="00F646CC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  <w:b w:val="0"/>
              </w:rPr>
            </w:pPr>
            <w:sdt>
              <w:sdtPr>
                <w:rPr>
                  <w:rStyle w:val="Style2"/>
                  <w:b w:val="0"/>
                </w:rPr>
                <w:id w:val="664946627"/>
                <w:placeholder>
                  <w:docPart w:val="EDD92D1869114370A650142C59EEE16B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F646CC">
                  <w:rPr>
                    <w:rStyle w:val="Style2"/>
                    <w:b w:val="0"/>
                  </w:rPr>
                  <w:t>Select</w:t>
                </w:r>
                <w:r w:rsidR="009F7880" w:rsidRPr="00CB6356">
                  <w:rPr>
                    <w:rStyle w:val="Style2"/>
                    <w:b w:val="0"/>
                  </w:rPr>
                  <w:t xml:space="preserve"> </w:t>
                </w:r>
                <w:r w:rsidR="00F646CC">
                  <w:rPr>
                    <w:rStyle w:val="Style2"/>
                    <w:b w:val="0"/>
                  </w:rPr>
                  <w:t>submission date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584A66" w:rsidRPr="002364FA" w:rsidTr="00641EE1">
        <w:trPr>
          <w:trHeight w:val="332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Current Version of Standards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4A66" w:rsidRPr="00584A66" w:rsidRDefault="0090784C" w:rsidP="00A10C5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  <w:b w:val="0"/>
                <w:i/>
              </w:rPr>
            </w:pPr>
            <w:sdt>
              <w:sdtPr>
                <w:rPr>
                  <w:rStyle w:val="Style2"/>
                  <w:b w:val="0"/>
                </w:rPr>
                <w:id w:val="598153165"/>
                <w:placeholder>
                  <w:docPart w:val="41D9B5C7E5E24B9D84DBD7B785E43910"/>
                </w:placeholder>
                <w:showingPlcHdr/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A10C5B" w:rsidRPr="00CB6356">
                  <w:rPr>
                    <w:rStyle w:val="Style2"/>
                    <w:b w:val="0"/>
                  </w:rPr>
                  <w:t>Enter the current version of Standards Manual.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7B582B" w:rsidRPr="002364FA" w:rsidTr="00641EE1">
        <w:trPr>
          <w:trHeight w:val="332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B582B" w:rsidRPr="002364FA" w:rsidRDefault="007B582B" w:rsidP="009F7880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Section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B582B" w:rsidRPr="00584A66" w:rsidRDefault="0090784C" w:rsidP="009F7880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  <w:b w:val="0"/>
                <w:i/>
              </w:rPr>
            </w:pPr>
            <w:sdt>
              <w:sdtPr>
                <w:rPr>
                  <w:rStyle w:val="Style2"/>
                  <w:b w:val="0"/>
                </w:rPr>
                <w:id w:val="664946544"/>
                <w:placeholder>
                  <w:docPart w:val="E7F6189E90B64AD0899AD2CEDC4186AB"/>
                </w:placeholder>
                <w:showingPlcHdr/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9F7880" w:rsidRPr="00CB6356">
                  <w:rPr>
                    <w:rStyle w:val="Style2"/>
                    <w:b w:val="0"/>
                  </w:rPr>
                  <w:t>Enter the affected Section of the Standards Manual.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7B582B" w:rsidRPr="002364FA" w:rsidTr="00641EE1">
        <w:trPr>
          <w:trHeight w:val="332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Item</w:t>
            </w:r>
          </w:p>
        </w:tc>
        <w:sdt>
          <w:sdtPr>
            <w:rPr>
              <w:rStyle w:val="Style2"/>
              <w:b w:val="0"/>
            </w:rPr>
            <w:id w:val="598153189"/>
            <w:placeholder>
              <w:docPart w:val="F7A942C30EA24E55A1521EB2F15309BD"/>
            </w:placeholder>
            <w:showingPlcHdr/>
          </w:sdtPr>
          <w:sdtEndPr>
            <w:rPr>
              <w:rStyle w:val="DefaultParagraphFont"/>
              <w:rFonts w:cs="Arial"/>
              <w:i w:val="0"/>
            </w:rPr>
          </w:sdtEndPr>
          <w:sdtContent>
            <w:tc>
              <w:tcPr>
                <w:tcW w:w="747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7B582B" w:rsidRPr="002364FA" w:rsidRDefault="004E5C66" w:rsidP="004E5C66">
                <w:pPr>
                  <w:pStyle w:val="Header"/>
                  <w:tabs>
                    <w:tab w:val="clear" w:pos="4320"/>
                    <w:tab w:val="clear" w:pos="8640"/>
                  </w:tabs>
                  <w:spacing w:before="60"/>
                  <w:rPr>
                    <w:rFonts w:cs="Arial"/>
                    <w:b w:val="0"/>
                  </w:rPr>
                </w:pPr>
                <w:r w:rsidRPr="00CB6356">
                  <w:rPr>
                    <w:rStyle w:val="Style2"/>
                    <w:b w:val="0"/>
                  </w:rPr>
                  <w:t>Identify specific item and sub-section.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7B582B" w:rsidRPr="002364FA" w:rsidTr="00641EE1">
        <w:trPr>
          <w:trHeight w:val="332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B582B" w:rsidRPr="002364FA" w:rsidRDefault="007B582B" w:rsidP="00597AA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Priority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B582B" w:rsidRPr="002364FA" w:rsidRDefault="0090784C" w:rsidP="009F7880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  <w:b w:val="0"/>
              </w:rPr>
            </w:pPr>
            <w:sdt>
              <w:sdtPr>
                <w:rPr>
                  <w:rStyle w:val="Style2"/>
                  <w:b w:val="0"/>
                </w:rPr>
                <w:id w:val="664946545"/>
                <w:placeholder>
                  <w:docPart w:val="F5A2440FA0614412A4844182AD75C3C9"/>
                </w:placeholder>
                <w:showingPlcHdr/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9F7880" w:rsidRPr="00CB6356">
                  <w:rPr>
                    <w:rStyle w:val="Style2"/>
                    <w:b w:val="0"/>
                  </w:rPr>
                  <w:t>Identify priority of the request.</w:t>
                </w:r>
              </w:sdtContent>
            </w:sdt>
            <w:r w:rsidR="007B582B">
              <w:rPr>
                <w:rFonts w:cs="Arial"/>
                <w:b w:val="0"/>
                <w:i/>
              </w:rPr>
              <w:t>,</w:t>
            </w:r>
            <w:r w:rsidR="007B582B" w:rsidRPr="002364FA">
              <w:rPr>
                <w:rFonts w:cs="Arial"/>
                <w:b w:val="0"/>
                <w:i/>
              </w:rPr>
              <w:t xml:space="preserve"> </w:t>
            </w:r>
            <w:sdt>
              <w:sdtPr>
                <w:rPr>
                  <w:rStyle w:val="Style2"/>
                  <w:b w:val="0"/>
                </w:rPr>
                <w:id w:val="598153121"/>
                <w:placeholder>
                  <w:docPart w:val="21E04E54A7D74D169F27BF8BDF17CD91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A10C5B" w:rsidRPr="00CB6356">
                  <w:rPr>
                    <w:rStyle w:val="Style2"/>
                    <w:b w:val="0"/>
                  </w:rPr>
                  <w:t>I</w:t>
                </w:r>
                <w:r w:rsidR="007B582B" w:rsidRPr="00CB6356">
                  <w:rPr>
                    <w:rStyle w:val="Style2"/>
                    <w:b w:val="0"/>
                  </w:rPr>
                  <w:t xml:space="preserve">ndicate latest date for </w:t>
                </w:r>
                <w:r w:rsidR="00A10C5B" w:rsidRPr="00CB6356">
                  <w:rPr>
                    <w:rStyle w:val="Style2"/>
                    <w:b w:val="0"/>
                  </w:rPr>
                  <w:t>r</w:t>
                </w:r>
                <w:r w:rsidR="007B582B" w:rsidRPr="00CB6356">
                  <w:rPr>
                    <w:rStyle w:val="Style2"/>
                    <w:b w:val="0"/>
                  </w:rPr>
                  <w:t>esponse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7B582B" w:rsidRPr="002364FA" w:rsidTr="00641EE1">
        <w:trPr>
          <w:cantSplit/>
          <w:trHeight w:val="575"/>
        </w:trPr>
        <w:tc>
          <w:tcPr>
            <w:tcW w:w="1035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  <w:p w:rsidR="007B582B" w:rsidRPr="002364FA" w:rsidRDefault="007B582B" w:rsidP="006E613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Description of requested deviation: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</w:tc>
      </w:tr>
      <w:tr w:rsidR="00C928B2" w:rsidRPr="002364FA" w:rsidTr="00C928B2">
        <w:trPr>
          <w:cantSplit/>
          <w:trHeight w:val="1422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928B2" w:rsidRPr="002364FA" w:rsidRDefault="00C928B2" w:rsidP="00C928B2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Style2"/>
              <w:b w:val="0"/>
            </w:rPr>
            <w:id w:val="664946860"/>
            <w:placeholder>
              <w:docPart w:val="8A74489F2DA949DF84D434C3A9E6B073"/>
            </w:placeholder>
          </w:sdtPr>
          <w:sdtEndPr>
            <w:rPr>
              <w:rStyle w:val="Style2"/>
            </w:rPr>
          </w:sdtEndPr>
          <w:sdtContent>
            <w:tc>
              <w:tcPr>
                <w:tcW w:w="981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C928B2" w:rsidRPr="00CB6356" w:rsidRDefault="00C928B2" w:rsidP="00C928B2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Style w:val="Style2"/>
                    <w:b w:val="0"/>
                  </w:rPr>
                </w:pPr>
                <w:r w:rsidRPr="00CB6356">
                  <w:rPr>
                    <w:rStyle w:val="Style2"/>
                    <w:b w:val="0"/>
                  </w:rPr>
                  <w:t>Describe the proposed deviation, explain reasons for deviation. Include/attach supporting information and list the attachments.</w:t>
                </w:r>
              </w:p>
            </w:tc>
            <w:bookmarkStart w:id="0" w:name="_GoBack" w:displacedByCustomXml="next"/>
            <w:bookmarkEnd w:id="0" w:displacedByCustomXml="next"/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928B2" w:rsidRPr="002364FA" w:rsidRDefault="00C928B2" w:rsidP="00C928B2">
            <w:pPr>
              <w:rPr>
                <w:rFonts w:ascii="Arial" w:hAnsi="Arial" w:cs="Arial"/>
              </w:rPr>
            </w:pPr>
          </w:p>
        </w:tc>
      </w:tr>
      <w:tr w:rsidR="006E613B" w:rsidRPr="002364FA" w:rsidTr="000E6816">
        <w:trPr>
          <w:cantSplit/>
          <w:trHeight w:val="342"/>
        </w:trPr>
        <w:tc>
          <w:tcPr>
            <w:tcW w:w="1035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E613B" w:rsidRDefault="006E613B" w:rsidP="005C13C8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  <w:p w:rsidR="006E613B" w:rsidRDefault="006E613B" w:rsidP="005C13C8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  <w:p w:rsidR="006E613B" w:rsidRPr="002C66AA" w:rsidRDefault="006E613B" w:rsidP="002C66AA">
            <w:pPr>
              <w:pStyle w:val="Header"/>
              <w:spacing w:before="60"/>
              <w:rPr>
                <w:rStyle w:val="PlaceholderText"/>
                <w:bCs/>
                <w:i/>
                <w:iCs/>
              </w:rPr>
            </w:pPr>
          </w:p>
          <w:p w:rsidR="00C928B2" w:rsidRPr="002C66AA" w:rsidRDefault="00C928B2" w:rsidP="002C66AA">
            <w:pPr>
              <w:pStyle w:val="Header"/>
              <w:spacing w:before="60"/>
              <w:rPr>
                <w:rStyle w:val="PlaceholderText"/>
                <w:bCs/>
                <w:i/>
                <w:iCs/>
              </w:rPr>
            </w:pPr>
          </w:p>
          <w:p w:rsidR="006E613B" w:rsidRPr="002364FA" w:rsidRDefault="006E613B" w:rsidP="00C928B2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Justification of proposed deviation, and evaluation of impact on Project: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613B" w:rsidRPr="002364FA" w:rsidRDefault="006E613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</w:tc>
      </w:tr>
      <w:tr w:rsidR="00C928B2" w:rsidRPr="002364FA" w:rsidTr="000E6816">
        <w:trPr>
          <w:cantSplit/>
          <w:trHeight w:val="3357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</w:tcPr>
          <w:p w:rsidR="00C928B2" w:rsidRPr="002364FA" w:rsidRDefault="00C928B2" w:rsidP="00C928B2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Style2"/>
            </w:rPr>
            <w:id w:val="664946841"/>
            <w:placeholder>
              <w:docPart w:val="2C15012A94964DE3BD8AA17327FB82F4"/>
            </w:placeholder>
          </w:sdtPr>
          <w:sdtEndPr>
            <w:rPr>
              <w:rStyle w:val="Style2"/>
            </w:rPr>
          </w:sdtEndPr>
          <w:sdtContent>
            <w:tc>
              <w:tcPr>
                <w:tcW w:w="9810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</w:tcPr>
              <w:p w:rsidR="00C928B2" w:rsidRPr="00CB6356" w:rsidRDefault="00C928B2" w:rsidP="002C66AA">
                <w:pPr>
                  <w:rPr>
                    <w:rStyle w:val="Style2"/>
                  </w:rPr>
                </w:pPr>
                <w:r w:rsidRPr="00CB6356">
                  <w:rPr>
                    <w:rStyle w:val="Style2"/>
                  </w:rPr>
                  <w:t>Explain benefits of the proposed deviation, describe technical, cost, and schedule impacts, attach supporting information as necessary, list the attachments.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928B2" w:rsidRPr="002364FA" w:rsidRDefault="00C928B2" w:rsidP="00C928B2">
            <w:pPr>
              <w:rPr>
                <w:rFonts w:ascii="Arial" w:hAnsi="Arial" w:cs="Arial"/>
              </w:rPr>
            </w:pPr>
          </w:p>
        </w:tc>
      </w:tr>
    </w:tbl>
    <w:p w:rsidR="000916FC" w:rsidRPr="00CB6356" w:rsidRDefault="005C13C8">
      <w:pPr>
        <w:rPr>
          <w:rStyle w:val="Style2"/>
        </w:rPr>
      </w:pPr>
      <w:r w:rsidRPr="00CB6356">
        <w:rPr>
          <w:rStyle w:val="Style2"/>
        </w:rPr>
        <w:br w:type="page"/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540"/>
        <w:gridCol w:w="1260"/>
        <w:gridCol w:w="1620"/>
        <w:gridCol w:w="5850"/>
        <w:gridCol w:w="360"/>
      </w:tblGrid>
      <w:tr w:rsidR="003C6667" w:rsidRPr="002364FA" w:rsidTr="000916FC">
        <w:trPr>
          <w:cantSplit/>
          <w:trHeight w:val="70"/>
        </w:trPr>
        <w:tc>
          <w:tcPr>
            <w:tcW w:w="1071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3C6667" w:rsidRPr="00584A66" w:rsidRDefault="003C6667" w:rsidP="005C13C8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color w:val="0076CC"/>
              </w:rPr>
            </w:pPr>
            <w:r w:rsidRPr="00584A66">
              <w:rPr>
                <w:rFonts w:cs="Arial"/>
                <w:color w:val="0076CC"/>
              </w:rPr>
              <w:lastRenderedPageBreak/>
              <w:t xml:space="preserve">Part </w:t>
            </w:r>
            <w:r w:rsidR="005C13C8" w:rsidRPr="00584A66">
              <w:rPr>
                <w:rFonts w:cs="Arial"/>
                <w:color w:val="0076CC"/>
              </w:rPr>
              <w:t>2</w:t>
            </w:r>
            <w:r w:rsidRPr="00584A66">
              <w:rPr>
                <w:rFonts w:cs="Arial"/>
                <w:color w:val="0076CC"/>
              </w:rPr>
              <w:t xml:space="preserve">: </w:t>
            </w:r>
            <w:r w:rsidR="00C663E9" w:rsidRPr="00584A66">
              <w:rPr>
                <w:rFonts w:cs="Arial"/>
                <w:color w:val="0076CC"/>
              </w:rPr>
              <w:t>(To be completed by an authorized City of Greater Sudbury SCADA Standards Leader for the Project)</w:t>
            </w:r>
            <w:r w:rsidRPr="00584A66">
              <w:rPr>
                <w:rFonts w:cs="Arial"/>
                <w:color w:val="0076CC"/>
              </w:rPr>
              <w:t xml:space="preserve"> </w:t>
            </w:r>
          </w:p>
        </w:tc>
      </w:tr>
      <w:tr w:rsidR="003C6667" w:rsidRPr="002364FA" w:rsidTr="004E79DC">
        <w:trPr>
          <w:cantSplit/>
          <w:trHeight w:val="512"/>
        </w:trPr>
        <w:tc>
          <w:tcPr>
            <w:tcW w:w="4500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Approval Status</w:t>
            </w: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667" w:rsidRPr="002364FA" w:rsidRDefault="003C666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 w:rsidTr="004E79DC">
        <w:trPr>
          <w:cantSplit/>
          <w:trHeight w:val="1548"/>
        </w:trPr>
        <w:tc>
          <w:tcPr>
            <w:tcW w:w="10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C6667" w:rsidRPr="002364FA" w:rsidRDefault="003C6667" w:rsidP="004E79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C6667" w:rsidRPr="002364FA" w:rsidRDefault="003C6667" w:rsidP="004E7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Style w:val="Style2"/>
              </w:rPr>
              <w:id w:val="664946751"/>
              <w:placeholder>
                <w:docPart w:val="D34853A2D7C643BBBB39A3E5B49F6CF0"/>
              </w:placeholder>
              <w:showingPlcHdr/>
              <w:comboBox>
                <w:listItem w:value="Choose an item."/>
                <w:listItem w:displayText="Approved as Submitted" w:value="Approved as Submitted"/>
                <w:listItem w:displayText="Approved With Modifications" w:value="Approved With Modifications"/>
                <w:listItem w:displayText="Not Approved" w:value="Not Approved"/>
              </w:comboBox>
            </w:sdtPr>
            <w:sdtEndPr>
              <w:rPr>
                <w:rStyle w:val="Style2"/>
              </w:rPr>
            </w:sdtEndPr>
            <w:sdtContent>
              <w:p w:rsidR="004E79DC" w:rsidRPr="00CB6356" w:rsidRDefault="004E79DC" w:rsidP="004E79DC">
                <w:pPr>
                  <w:rPr>
                    <w:rStyle w:val="Style2"/>
                  </w:rPr>
                </w:pPr>
                <w:r w:rsidRPr="00CB6356">
                  <w:rPr>
                    <w:rStyle w:val="Style2"/>
                  </w:rPr>
                  <w:t>Choose an item.</w:t>
                </w:r>
              </w:p>
            </w:sdtContent>
          </w:sdt>
          <w:p w:rsidR="003C6667" w:rsidRPr="002364FA" w:rsidRDefault="003C6667" w:rsidP="004E79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:rsidR="003C6667" w:rsidRPr="002364FA" w:rsidRDefault="003C6667" w:rsidP="004E79DC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 w:rsidP="004E79DC">
            <w:pPr>
              <w:jc w:val="center"/>
              <w:rPr>
                <w:rFonts w:ascii="Arial" w:hAnsi="Arial" w:cs="Arial"/>
              </w:rPr>
            </w:pPr>
          </w:p>
        </w:tc>
      </w:tr>
      <w:tr w:rsidR="003C6667" w:rsidRPr="002364FA">
        <w:trPr>
          <w:cantSplit/>
          <w:trHeight w:val="396"/>
        </w:trPr>
        <w:tc>
          <w:tcPr>
            <w:tcW w:w="1035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Comments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</w:tc>
      </w:tr>
      <w:tr w:rsidR="003C6667" w:rsidRPr="002364FA" w:rsidTr="004E79DC">
        <w:trPr>
          <w:cantSplit/>
          <w:trHeight w:val="1422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Style2"/>
            </w:rPr>
            <w:id w:val="664946795"/>
            <w:placeholder>
              <w:docPart w:val="D57AB7E6896B496195EB69045727552D"/>
            </w:placeholder>
          </w:sdtPr>
          <w:sdtEndPr>
            <w:rPr>
              <w:rStyle w:val="Style2"/>
            </w:rPr>
          </w:sdtEndPr>
          <w:sdtContent>
            <w:tc>
              <w:tcPr>
                <w:tcW w:w="981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3C6667" w:rsidRPr="00CB6356" w:rsidRDefault="004E79DC" w:rsidP="00861A5B">
                <w:pPr>
                  <w:rPr>
                    <w:rStyle w:val="Style2"/>
                  </w:rPr>
                </w:pPr>
                <w:r w:rsidRPr="00CB6356">
                  <w:rPr>
                    <w:rStyle w:val="Style2"/>
                  </w:rPr>
                  <w:t>Enter any comments related to approval status.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>
        <w:trPr>
          <w:cantSplit/>
          <w:trHeight w:val="396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  <w:r w:rsidRPr="002364FA">
              <w:rPr>
                <w:rFonts w:cs="Arial"/>
              </w:rPr>
              <w:t>Name</w:t>
            </w:r>
          </w:p>
        </w:tc>
        <w:sdt>
          <w:sdtPr>
            <w:rPr>
              <w:rStyle w:val="Style2"/>
              <w:b w:val="0"/>
            </w:rPr>
            <w:id w:val="664946754"/>
            <w:placeholder>
              <w:docPart w:val="3F47D4B2591049B9977C5DFB12F55155"/>
            </w:placeholder>
            <w:showingPlcHdr/>
          </w:sdtPr>
          <w:sdtEndPr>
            <w:rPr>
              <w:rStyle w:val="DefaultParagraphFont"/>
              <w:rFonts w:cs="Arial"/>
              <w:i w:val="0"/>
            </w:rPr>
          </w:sdtEndPr>
          <w:sdtContent>
            <w:tc>
              <w:tcPr>
                <w:tcW w:w="747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C6667" w:rsidRPr="00CB6356" w:rsidRDefault="00663578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cs="Arial"/>
                    <w:b w:val="0"/>
                  </w:rPr>
                </w:pPr>
                <w:r w:rsidRPr="00CB6356">
                  <w:rPr>
                    <w:rStyle w:val="Style2"/>
                    <w:b w:val="0"/>
                  </w:rPr>
                  <w:t>Click here to enter the required information.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>
        <w:trPr>
          <w:cantSplit/>
          <w:trHeight w:val="396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Title</w:t>
            </w:r>
          </w:p>
        </w:tc>
        <w:sdt>
          <w:sdtPr>
            <w:rPr>
              <w:rStyle w:val="Style2"/>
            </w:rPr>
            <w:id w:val="664946755"/>
            <w:placeholder>
              <w:docPart w:val="FD8223D917EF4EE8B813B3292EAEE53E"/>
            </w:placeholder>
            <w:showingPlcHdr/>
          </w:sdtPr>
          <w:sdtEndPr>
            <w:rPr>
              <w:rStyle w:val="Style2"/>
            </w:rPr>
          </w:sdtEndPr>
          <w:sdtContent>
            <w:tc>
              <w:tcPr>
                <w:tcW w:w="747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C6667" w:rsidRPr="00CB6356" w:rsidRDefault="00663578">
                <w:pPr>
                  <w:rPr>
                    <w:rStyle w:val="StylePlaceholderTextArial10ptItalic"/>
                  </w:rPr>
                </w:pPr>
                <w:r w:rsidRPr="00CB6356">
                  <w:rPr>
                    <w:rStyle w:val="Style2"/>
                  </w:rPr>
                  <w:t>Click here to enter the required information.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>
        <w:trPr>
          <w:cantSplit/>
          <w:trHeight w:val="396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Signature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6667" w:rsidRPr="002364FA" w:rsidRDefault="003C66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>
        <w:trPr>
          <w:cantSplit/>
          <w:trHeight w:val="396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Date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6667" w:rsidRPr="00CB6356" w:rsidRDefault="0090784C">
            <w:pPr>
              <w:rPr>
                <w:rStyle w:val="Style2"/>
              </w:rPr>
            </w:pPr>
            <w:sdt>
              <w:sdtPr>
                <w:rPr>
                  <w:rStyle w:val="Style2"/>
                </w:rPr>
                <w:id w:val="664946758"/>
                <w:placeholder>
                  <w:docPart w:val="A9F8C8E4D3C6451DB9FB0D5FCF7A7714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Style2"/>
                </w:rPr>
              </w:sdtEndPr>
              <w:sdtContent>
                <w:r w:rsidR="00663578" w:rsidRPr="00CB6356">
                  <w:rPr>
                    <w:rStyle w:val="Style2"/>
                  </w:rPr>
                  <w:t>Click here to select the date.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 w:rsidTr="000916FC">
        <w:trPr>
          <w:cantSplit/>
          <w:trHeight w:val="70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3C6667" w:rsidRPr="002364FA" w:rsidRDefault="003C6667" w:rsidP="000916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3C6667" w:rsidRPr="002364FA" w:rsidRDefault="003C6667" w:rsidP="000916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71FF" w:rsidRPr="002364FA" w:rsidTr="00D97E8F">
        <w:trPr>
          <w:cantSplit/>
          <w:trHeight w:val="70"/>
        </w:trPr>
        <w:tc>
          <w:tcPr>
            <w:tcW w:w="1071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3271FF" w:rsidRPr="00584A66" w:rsidRDefault="003271FF" w:rsidP="00C663E9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color w:val="0076CC"/>
              </w:rPr>
            </w:pPr>
            <w:r w:rsidRPr="00584A66">
              <w:rPr>
                <w:rFonts w:cs="Arial"/>
                <w:color w:val="0076CC"/>
              </w:rPr>
              <w:t xml:space="preserve">Part </w:t>
            </w:r>
            <w:r w:rsidR="005C13C8" w:rsidRPr="00584A66">
              <w:rPr>
                <w:rFonts w:cs="Arial"/>
                <w:color w:val="0076CC"/>
              </w:rPr>
              <w:t>3</w:t>
            </w:r>
            <w:r w:rsidRPr="00584A66">
              <w:rPr>
                <w:rFonts w:cs="Arial"/>
                <w:color w:val="0076CC"/>
              </w:rPr>
              <w:t xml:space="preserve">: </w:t>
            </w:r>
            <w:r w:rsidR="00C663E9" w:rsidRPr="00584A66">
              <w:rPr>
                <w:rFonts w:cs="Arial"/>
                <w:color w:val="0076CC"/>
              </w:rPr>
              <w:t>(To be completed by the City of Greater Sudbury Project Manager)</w:t>
            </w:r>
          </w:p>
        </w:tc>
      </w:tr>
      <w:tr w:rsidR="003271FF" w:rsidRPr="002364FA" w:rsidTr="00D97E8F">
        <w:trPr>
          <w:cantSplit/>
          <w:trHeight w:val="512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271FF" w:rsidRPr="002364FA" w:rsidRDefault="003271FF" w:rsidP="00D97E8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Approval Status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71FF" w:rsidRPr="002364FA" w:rsidRDefault="003271FF" w:rsidP="00D97E8F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3271FF" w:rsidRPr="002364FA" w:rsidRDefault="003271FF" w:rsidP="00D97E8F">
            <w:pPr>
              <w:rPr>
                <w:rFonts w:ascii="Arial" w:hAnsi="Arial" w:cs="Arial"/>
              </w:rPr>
            </w:pPr>
          </w:p>
        </w:tc>
      </w:tr>
      <w:tr w:rsidR="004E79DC" w:rsidRPr="002364FA" w:rsidTr="004E79DC">
        <w:trPr>
          <w:cantSplit/>
          <w:trHeight w:val="1548"/>
        </w:trPr>
        <w:tc>
          <w:tcPr>
            <w:tcW w:w="10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79DC" w:rsidRPr="002364FA" w:rsidRDefault="004E79DC" w:rsidP="004E79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4E79DC" w:rsidRPr="002364FA" w:rsidRDefault="004E79DC" w:rsidP="004E7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Style w:val="Style2"/>
              </w:rPr>
              <w:id w:val="664946801"/>
              <w:placeholder>
                <w:docPart w:val="F840CF0A04E74A4CAACEEC7A082ADDF5"/>
              </w:placeholder>
              <w:showingPlcHdr/>
              <w:comboBox>
                <w:listItem w:value="Choose an item."/>
                <w:listItem w:displayText="Approved as Submitted" w:value="Approved as Submitted"/>
                <w:listItem w:displayText="Approved With Modifications" w:value="Approved With Modifications"/>
                <w:listItem w:displayText="Not Approved" w:value="Not Approved"/>
              </w:comboBox>
            </w:sdtPr>
            <w:sdtEndPr>
              <w:rPr>
                <w:rStyle w:val="Style2"/>
              </w:rPr>
            </w:sdtEndPr>
            <w:sdtContent>
              <w:p w:rsidR="004E79DC" w:rsidRPr="00CB6356" w:rsidRDefault="004E79DC" w:rsidP="004E79DC">
                <w:pPr>
                  <w:rPr>
                    <w:rStyle w:val="Style2"/>
                  </w:rPr>
                </w:pPr>
                <w:r w:rsidRPr="00CB6356">
                  <w:rPr>
                    <w:rStyle w:val="Style2"/>
                  </w:rPr>
                  <w:t>Choose an item.</w:t>
                </w:r>
              </w:p>
            </w:sdtContent>
          </w:sdt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:rsidR="004E79DC" w:rsidRPr="002364FA" w:rsidRDefault="004E79DC" w:rsidP="004E79DC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E79DC" w:rsidRPr="002364FA" w:rsidRDefault="004E79DC" w:rsidP="004E79DC">
            <w:pPr>
              <w:jc w:val="center"/>
              <w:rPr>
                <w:rFonts w:ascii="Arial" w:hAnsi="Arial" w:cs="Arial"/>
              </w:rPr>
            </w:pPr>
          </w:p>
        </w:tc>
      </w:tr>
      <w:tr w:rsidR="003271FF" w:rsidRPr="002364FA" w:rsidTr="00D97E8F">
        <w:trPr>
          <w:cantSplit/>
          <w:trHeight w:val="396"/>
        </w:trPr>
        <w:tc>
          <w:tcPr>
            <w:tcW w:w="1035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271FF" w:rsidRPr="002364FA" w:rsidRDefault="003271FF" w:rsidP="00D97E8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Comments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271FF" w:rsidRPr="002364FA" w:rsidRDefault="003271FF" w:rsidP="00D97E8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</w:tc>
      </w:tr>
      <w:tr w:rsidR="003271FF" w:rsidRPr="002364FA" w:rsidTr="00663578">
        <w:trPr>
          <w:cantSplit/>
          <w:trHeight w:val="1287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71FF" w:rsidRPr="002364FA" w:rsidRDefault="003271FF" w:rsidP="00D97E8F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Style2"/>
              <w:b w:val="0"/>
            </w:rPr>
            <w:id w:val="664946772"/>
            <w:placeholder>
              <w:docPart w:val="9F64EF927729498FAAD1D0A2E42671D1"/>
            </w:placeholder>
          </w:sdtPr>
          <w:sdtEndPr>
            <w:rPr>
              <w:rStyle w:val="Style2"/>
            </w:rPr>
          </w:sdtEndPr>
          <w:sdtContent>
            <w:tc>
              <w:tcPr>
                <w:tcW w:w="981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3271FF" w:rsidRPr="00CB6356" w:rsidRDefault="004E79DC" w:rsidP="004E79DC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Style w:val="Style2"/>
                    <w:b w:val="0"/>
                  </w:rPr>
                </w:pPr>
                <w:r w:rsidRPr="00CB6356">
                  <w:rPr>
                    <w:rStyle w:val="Style2"/>
                    <w:b w:val="0"/>
                  </w:rPr>
                  <w:t>Enter any comments related to approval status.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271FF" w:rsidRPr="002364FA" w:rsidRDefault="003271FF" w:rsidP="00D97E8F">
            <w:pPr>
              <w:rPr>
                <w:rFonts w:ascii="Arial" w:hAnsi="Arial" w:cs="Arial"/>
              </w:rPr>
            </w:pPr>
          </w:p>
        </w:tc>
      </w:tr>
      <w:tr w:rsidR="003271FF" w:rsidRPr="002364FA" w:rsidTr="00D97E8F">
        <w:trPr>
          <w:cantSplit/>
          <w:trHeight w:val="396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271FF" w:rsidRPr="002364FA" w:rsidRDefault="003271FF" w:rsidP="00D97E8F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  <w:r w:rsidRPr="002364FA">
              <w:rPr>
                <w:rFonts w:cs="Arial"/>
              </w:rPr>
              <w:t>Name</w:t>
            </w:r>
          </w:p>
        </w:tc>
        <w:sdt>
          <w:sdtPr>
            <w:rPr>
              <w:rStyle w:val="Style2"/>
              <w:b w:val="0"/>
            </w:rPr>
            <w:id w:val="664946790"/>
            <w:placeholder>
              <w:docPart w:val="6B92703301BA4C499480AFDB76998316"/>
            </w:placeholder>
            <w:showingPlcHdr/>
          </w:sdtPr>
          <w:sdtEndPr>
            <w:rPr>
              <w:rStyle w:val="DefaultParagraphFont"/>
              <w:rFonts w:cs="Arial"/>
              <w:i w:val="0"/>
            </w:rPr>
          </w:sdtEndPr>
          <w:sdtContent>
            <w:tc>
              <w:tcPr>
                <w:tcW w:w="747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271FF" w:rsidRPr="00CB6356" w:rsidRDefault="004E79DC" w:rsidP="004E79DC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cs="Arial"/>
                    <w:b w:val="0"/>
                  </w:rPr>
                </w:pPr>
                <w:r w:rsidRPr="00CB6356">
                  <w:rPr>
                    <w:rStyle w:val="Style2"/>
                    <w:b w:val="0"/>
                  </w:rPr>
                  <w:t>Click here to enter the required information.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271FF" w:rsidRPr="002364FA" w:rsidRDefault="003271FF" w:rsidP="00D97E8F">
            <w:pPr>
              <w:rPr>
                <w:rFonts w:ascii="Arial" w:hAnsi="Arial" w:cs="Arial"/>
              </w:rPr>
            </w:pPr>
          </w:p>
        </w:tc>
      </w:tr>
      <w:tr w:rsidR="003271FF" w:rsidRPr="002364FA" w:rsidTr="00D97E8F">
        <w:trPr>
          <w:cantSplit/>
          <w:trHeight w:val="396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271FF" w:rsidRPr="002364FA" w:rsidRDefault="003271FF" w:rsidP="00D97E8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Title</w:t>
            </w:r>
          </w:p>
        </w:tc>
        <w:sdt>
          <w:sdtPr>
            <w:rPr>
              <w:rStyle w:val="Style2"/>
            </w:rPr>
            <w:id w:val="664946757"/>
            <w:placeholder>
              <w:docPart w:val="3EFB86DD70244A0AB8D4F35C933206F6"/>
            </w:placeholder>
            <w:showingPlcHdr/>
          </w:sdtPr>
          <w:sdtEndPr>
            <w:rPr>
              <w:rStyle w:val="Style2"/>
            </w:rPr>
          </w:sdtEndPr>
          <w:sdtContent>
            <w:tc>
              <w:tcPr>
                <w:tcW w:w="747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271FF" w:rsidRPr="00CB6356" w:rsidRDefault="00663578" w:rsidP="00D97E8F">
                <w:pPr>
                  <w:rPr>
                    <w:rStyle w:val="Style2"/>
                  </w:rPr>
                </w:pPr>
                <w:r w:rsidRPr="00CB6356">
                  <w:rPr>
                    <w:rStyle w:val="Style2"/>
                  </w:rPr>
                  <w:t>Click here to enter the required information.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271FF" w:rsidRPr="002364FA" w:rsidRDefault="003271FF" w:rsidP="00D97E8F">
            <w:pPr>
              <w:rPr>
                <w:rFonts w:ascii="Arial" w:hAnsi="Arial" w:cs="Arial"/>
              </w:rPr>
            </w:pPr>
          </w:p>
        </w:tc>
      </w:tr>
      <w:tr w:rsidR="003271FF" w:rsidRPr="002364FA" w:rsidTr="00D97E8F">
        <w:trPr>
          <w:cantSplit/>
          <w:trHeight w:val="396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271FF" w:rsidRPr="002364FA" w:rsidRDefault="003271FF" w:rsidP="00D97E8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Signature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271FF" w:rsidRPr="002364FA" w:rsidRDefault="003271FF" w:rsidP="00D97E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271FF" w:rsidRPr="002364FA" w:rsidRDefault="003271FF" w:rsidP="00D97E8F">
            <w:pPr>
              <w:rPr>
                <w:rFonts w:ascii="Arial" w:hAnsi="Arial" w:cs="Arial"/>
              </w:rPr>
            </w:pPr>
          </w:p>
        </w:tc>
      </w:tr>
      <w:tr w:rsidR="003271FF" w:rsidRPr="002364FA" w:rsidTr="00D97E8F">
        <w:trPr>
          <w:cantSplit/>
          <w:trHeight w:val="396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271FF" w:rsidRPr="002364FA" w:rsidRDefault="003271FF" w:rsidP="00D97E8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Date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271FF" w:rsidRPr="00CB6356" w:rsidRDefault="0090784C" w:rsidP="00663578">
            <w:pPr>
              <w:rPr>
                <w:rStyle w:val="Style2"/>
              </w:rPr>
            </w:pPr>
            <w:sdt>
              <w:sdtPr>
                <w:rPr>
                  <w:rStyle w:val="Style2"/>
                </w:rPr>
                <w:id w:val="664946759"/>
                <w:placeholder>
                  <w:docPart w:val="3E69C4AA70874816B9C0DC6F1B49AA62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Style2"/>
                </w:rPr>
              </w:sdtEndPr>
              <w:sdtContent>
                <w:r w:rsidR="00663578" w:rsidRPr="00CB6356">
                  <w:rPr>
                    <w:rStyle w:val="Style2"/>
                  </w:rPr>
                  <w:t>Click here to select the date.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271FF" w:rsidRPr="002364FA" w:rsidRDefault="003271FF" w:rsidP="00D97E8F">
            <w:pPr>
              <w:rPr>
                <w:rFonts w:ascii="Arial" w:hAnsi="Arial" w:cs="Arial"/>
              </w:rPr>
            </w:pPr>
          </w:p>
        </w:tc>
      </w:tr>
      <w:tr w:rsidR="003271FF" w:rsidRPr="002364FA" w:rsidTr="000916FC">
        <w:trPr>
          <w:cantSplit/>
          <w:trHeight w:val="70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3271FF" w:rsidRPr="002364FA" w:rsidRDefault="003271FF" w:rsidP="000916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3271FF" w:rsidRPr="002364FA" w:rsidRDefault="003271FF" w:rsidP="000916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3271FF" w:rsidRPr="002364FA" w:rsidRDefault="003271FF" w:rsidP="000916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C6667" w:rsidRPr="00CB6356" w:rsidRDefault="003C6667" w:rsidP="003271FF">
      <w:pPr>
        <w:rPr>
          <w:rStyle w:val="Style2"/>
        </w:rPr>
      </w:pPr>
    </w:p>
    <w:p w:rsidR="006E613B" w:rsidRPr="00CB6356" w:rsidRDefault="006E613B" w:rsidP="003271FF">
      <w:pPr>
        <w:rPr>
          <w:rStyle w:val="Style2"/>
        </w:rPr>
      </w:pPr>
    </w:p>
    <w:sectPr w:rsidR="006E613B" w:rsidRPr="00CB6356" w:rsidSect="00641EE1">
      <w:headerReference w:type="default" r:id="rId9"/>
      <w:footerReference w:type="default" r:id="rId10"/>
      <w:footerReference w:type="first" r:id="rId11"/>
      <w:type w:val="continuous"/>
      <w:pgSz w:w="12240" w:h="15840" w:code="1"/>
      <w:pgMar w:top="1440" w:right="720" w:bottom="1080" w:left="72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9EB" w:rsidRDefault="005829EB">
      <w:r>
        <w:separator/>
      </w:r>
    </w:p>
  </w:endnote>
  <w:endnote w:type="continuationSeparator" w:id="0">
    <w:p w:rsidR="005829EB" w:rsidRDefault="0058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10" w:type="dxa"/>
      <w:tblInd w:w="108" w:type="dxa"/>
      <w:tblLayout w:type="fixed"/>
      <w:tblLook w:val="0000" w:firstRow="0" w:lastRow="0" w:firstColumn="0" w:lastColumn="0" w:noHBand="0" w:noVBand="0"/>
    </w:tblPr>
    <w:tblGrid>
      <w:gridCol w:w="4320"/>
      <w:gridCol w:w="3060"/>
      <w:gridCol w:w="3330"/>
    </w:tblGrid>
    <w:tr w:rsidR="004F7162" w:rsidRPr="00A222CB">
      <w:trPr>
        <w:trHeight w:val="73"/>
      </w:trPr>
      <w:tc>
        <w:tcPr>
          <w:tcW w:w="4320" w:type="dxa"/>
          <w:tcBorders>
            <w:top w:val="single" w:sz="12" w:space="0" w:color="auto"/>
          </w:tcBorders>
        </w:tcPr>
        <w:p w:rsidR="004F7162" w:rsidRPr="00A222CB" w:rsidRDefault="00B216D3">
          <w:pPr>
            <w:pStyle w:val="Footer"/>
            <w:tabs>
              <w:tab w:val="clear" w:pos="8640"/>
              <w:tab w:val="right" w:pos="8280"/>
            </w:tabs>
            <w:ind w:right="360"/>
            <w:rPr>
              <w:rFonts w:cs="Arial"/>
              <w:b w:val="0"/>
              <w:bCs/>
              <w:sz w:val="18"/>
              <w:szCs w:val="18"/>
            </w:rPr>
          </w:pPr>
          <w:r w:rsidRPr="00B216D3">
            <w:rPr>
              <w:rFonts w:cs="Arial"/>
              <w:b w:val="0"/>
              <w:bCs/>
              <w:sz w:val="18"/>
              <w:szCs w:val="18"/>
            </w:rPr>
            <w:t>Water &amp; Wastewater Services</w:t>
          </w:r>
        </w:p>
      </w:tc>
      <w:tc>
        <w:tcPr>
          <w:tcW w:w="3060" w:type="dxa"/>
          <w:tcBorders>
            <w:top w:val="single" w:sz="12" w:space="0" w:color="auto"/>
          </w:tcBorders>
        </w:tcPr>
        <w:p w:rsidR="004F7162" w:rsidRPr="00A222CB" w:rsidRDefault="00B216D3" w:rsidP="0090784C">
          <w:pPr>
            <w:pStyle w:val="Footer"/>
            <w:jc w:val="center"/>
            <w:rPr>
              <w:rFonts w:cs="Arial"/>
              <w:b w:val="0"/>
              <w:bCs/>
              <w:sz w:val="18"/>
              <w:szCs w:val="18"/>
            </w:rPr>
          </w:pPr>
          <w:r>
            <w:rPr>
              <w:rFonts w:cs="Arial"/>
              <w:b w:val="0"/>
              <w:bCs/>
              <w:sz w:val="18"/>
              <w:szCs w:val="18"/>
            </w:rPr>
            <w:t>Version 1.0</w:t>
          </w:r>
          <w:r w:rsidR="009F373E">
            <w:rPr>
              <w:rFonts w:cs="Arial"/>
              <w:b w:val="0"/>
              <w:bCs/>
              <w:sz w:val="18"/>
              <w:szCs w:val="18"/>
            </w:rPr>
            <w:t xml:space="preserve"> </w:t>
          </w:r>
          <w:r w:rsidR="0090784C">
            <w:rPr>
              <w:rFonts w:cs="Arial"/>
              <w:b w:val="0"/>
              <w:bCs/>
              <w:sz w:val="18"/>
              <w:szCs w:val="18"/>
            </w:rPr>
            <w:t>April</w:t>
          </w:r>
          <w:r w:rsidR="009F373E">
            <w:rPr>
              <w:rFonts w:cs="Arial"/>
              <w:b w:val="0"/>
              <w:bCs/>
              <w:sz w:val="18"/>
              <w:szCs w:val="18"/>
            </w:rPr>
            <w:t>, 201</w:t>
          </w:r>
          <w:r w:rsidR="0090784C">
            <w:rPr>
              <w:rFonts w:cs="Arial"/>
              <w:b w:val="0"/>
              <w:bCs/>
              <w:sz w:val="18"/>
              <w:szCs w:val="18"/>
            </w:rPr>
            <w:t>8</w:t>
          </w:r>
        </w:p>
      </w:tc>
      <w:tc>
        <w:tcPr>
          <w:tcW w:w="3330" w:type="dxa"/>
          <w:tcBorders>
            <w:top w:val="single" w:sz="12" w:space="0" w:color="auto"/>
          </w:tcBorders>
        </w:tcPr>
        <w:p w:rsidR="004F7162" w:rsidRPr="00A222CB" w:rsidRDefault="004F7162">
          <w:pPr>
            <w:pStyle w:val="Footer"/>
            <w:jc w:val="right"/>
            <w:rPr>
              <w:rFonts w:cs="Arial"/>
              <w:sz w:val="18"/>
              <w:szCs w:val="18"/>
            </w:rPr>
          </w:pPr>
          <w:r w:rsidRPr="00A222CB">
            <w:rPr>
              <w:rFonts w:cs="Arial"/>
              <w:sz w:val="18"/>
              <w:szCs w:val="18"/>
            </w:rPr>
            <w:t xml:space="preserve">Page </w:t>
          </w:r>
          <w:r w:rsidR="0097076D" w:rsidRPr="00A222CB">
            <w:rPr>
              <w:rStyle w:val="PageNumber"/>
              <w:rFonts w:cs="Arial"/>
              <w:sz w:val="18"/>
              <w:szCs w:val="18"/>
            </w:rPr>
            <w:fldChar w:fldCharType="begin"/>
          </w:r>
          <w:r w:rsidRPr="00A222CB">
            <w:rPr>
              <w:rStyle w:val="PageNumber"/>
              <w:rFonts w:cs="Arial"/>
              <w:sz w:val="18"/>
              <w:szCs w:val="18"/>
            </w:rPr>
            <w:instrText xml:space="preserve"> PAGE </w:instrText>
          </w:r>
          <w:r w:rsidR="0097076D" w:rsidRPr="00A222CB">
            <w:rPr>
              <w:rStyle w:val="PageNumber"/>
              <w:rFonts w:cs="Arial"/>
              <w:sz w:val="18"/>
              <w:szCs w:val="18"/>
            </w:rPr>
            <w:fldChar w:fldCharType="separate"/>
          </w:r>
          <w:r w:rsidR="0090784C">
            <w:rPr>
              <w:rStyle w:val="PageNumber"/>
              <w:rFonts w:cs="Arial"/>
              <w:noProof/>
              <w:sz w:val="18"/>
              <w:szCs w:val="18"/>
            </w:rPr>
            <w:t>1</w:t>
          </w:r>
          <w:r w:rsidR="0097076D" w:rsidRPr="00A222CB">
            <w:rPr>
              <w:rStyle w:val="PageNumber"/>
              <w:rFonts w:cs="Arial"/>
              <w:sz w:val="18"/>
              <w:szCs w:val="18"/>
            </w:rPr>
            <w:fldChar w:fldCharType="end"/>
          </w:r>
          <w:r w:rsidRPr="00A222CB">
            <w:rPr>
              <w:rStyle w:val="PageNumber"/>
              <w:rFonts w:cs="Arial"/>
              <w:sz w:val="18"/>
              <w:szCs w:val="18"/>
            </w:rPr>
            <w:t xml:space="preserve"> of </w:t>
          </w:r>
          <w:r w:rsidR="0097076D" w:rsidRPr="00A222CB">
            <w:rPr>
              <w:rStyle w:val="PageNumber"/>
              <w:rFonts w:cs="Arial"/>
              <w:sz w:val="18"/>
              <w:szCs w:val="18"/>
            </w:rPr>
            <w:fldChar w:fldCharType="begin"/>
          </w:r>
          <w:r w:rsidRPr="00A222CB">
            <w:rPr>
              <w:rStyle w:val="PageNumber"/>
              <w:rFonts w:cs="Arial"/>
              <w:sz w:val="18"/>
              <w:szCs w:val="18"/>
            </w:rPr>
            <w:instrText xml:space="preserve"> NUMPAGES </w:instrText>
          </w:r>
          <w:r w:rsidR="0097076D" w:rsidRPr="00A222CB">
            <w:rPr>
              <w:rStyle w:val="PageNumber"/>
              <w:rFonts w:cs="Arial"/>
              <w:sz w:val="18"/>
              <w:szCs w:val="18"/>
            </w:rPr>
            <w:fldChar w:fldCharType="separate"/>
          </w:r>
          <w:r w:rsidR="0090784C">
            <w:rPr>
              <w:rStyle w:val="PageNumber"/>
              <w:rFonts w:cs="Arial"/>
              <w:noProof/>
              <w:sz w:val="18"/>
              <w:szCs w:val="18"/>
            </w:rPr>
            <w:t>2</w:t>
          </w:r>
          <w:r w:rsidR="0097076D" w:rsidRPr="00A222CB">
            <w:rPr>
              <w:rStyle w:val="PageNumber"/>
              <w:rFonts w:cs="Arial"/>
              <w:sz w:val="18"/>
              <w:szCs w:val="18"/>
            </w:rPr>
            <w:fldChar w:fldCharType="end"/>
          </w:r>
        </w:p>
      </w:tc>
    </w:tr>
  </w:tbl>
  <w:p w:rsidR="004F7162" w:rsidRDefault="004F7162">
    <w:pPr>
      <w:pStyle w:val="Footer"/>
    </w:pPr>
  </w:p>
  <w:p w:rsidR="004F7162" w:rsidRDefault="004F7162">
    <w:pPr>
      <w:pStyle w:val="Footer"/>
      <w:rPr>
        <w:i/>
        <w:sz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98" w:type="dxa"/>
      <w:tblLayout w:type="fixed"/>
      <w:tblLook w:val="0000" w:firstRow="0" w:lastRow="0" w:firstColumn="0" w:lastColumn="0" w:noHBand="0" w:noVBand="0"/>
    </w:tblPr>
    <w:tblGrid>
      <w:gridCol w:w="9165"/>
    </w:tblGrid>
    <w:tr w:rsidR="004F7162">
      <w:trPr>
        <w:trHeight w:val="1797"/>
      </w:trPr>
      <w:tc>
        <w:tcPr>
          <w:tcW w:w="9165" w:type="dxa"/>
        </w:tcPr>
        <w:p w:rsidR="004F7162" w:rsidRDefault="0090784C">
          <w:pPr>
            <w:pStyle w:val="Footer"/>
          </w:pPr>
          <w:r>
            <w:rPr>
              <w:noProof/>
            </w:rPr>
            <w:pict>
              <v:group id="_x0000_s2049" style="position:absolute;margin-left:7.2pt;margin-top:4.1pt;width:446.4pt;height:73.45pt;z-index:251657728" coordorigin="1296,8496" coordsize="8928,1469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left:1440;top:8538;width:3744;height:1377;mso-wrap-edited:f" wrapcoords="140 0 -140 4243 -140 15429 0 18514 140 21214 8836 21214 10519 21214 11361 21214 21600 18900 21600 16971 19216 13886 16551 12343 16410 5786 6171 0 140 0">
                  <v:imagedata r:id="rId1" o:title=""/>
                </v:shape>
                <v:line id="_x0000_s2051" style="position:absolute" from="1296,8496" to="10224,8496" strokecolor="#09f" strokeweight="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2" type="#_x0000_t202" style="position:absolute;left:7200;top:8724;width:3024;height:1241" stroked="f">
                  <v:textbox style="mso-next-textbox:#_x0000_s2052">
                    <w:txbxContent>
                      <w:p w:rsidR="004F7162" w:rsidRDefault="004F7162">
                        <w:pPr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45 Sheppard Ave. E. Suite 307</w:t>
                        </w:r>
                      </w:p>
                      <w:p w:rsidR="004F7162" w:rsidRDefault="004F7162">
                        <w:pPr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Toronto, Ontario,</w:t>
                        </w:r>
                      </w:p>
                      <w:p w:rsidR="004F7162" w:rsidRDefault="004F7162">
                        <w:pPr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Canada M2N 5W9</w:t>
                        </w:r>
                      </w:p>
                      <w:p w:rsidR="004F7162" w:rsidRDefault="004F7162">
                        <w:pPr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Phone: (416) 221-6076</w:t>
                        </w:r>
                      </w:p>
                      <w:p w:rsidR="004F7162" w:rsidRDefault="004F7162">
                        <w:pPr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Fax: (416) 221-6498</w:t>
                        </w:r>
                      </w:p>
                      <w:p w:rsidR="004F7162" w:rsidRDefault="004F7162">
                        <w:pPr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www.cougar-at.com</w:t>
                        </w:r>
                      </w:p>
                      <w:p w:rsidR="004F7162" w:rsidRDefault="004F7162"/>
                    </w:txbxContent>
                  </v:textbox>
                </v:shape>
              </v:group>
            </w:pict>
          </w:r>
        </w:p>
      </w:tc>
    </w:tr>
  </w:tbl>
  <w:p w:rsidR="004F7162" w:rsidRDefault="004F71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9EB" w:rsidRDefault="005829EB">
      <w:r>
        <w:separator/>
      </w:r>
    </w:p>
  </w:footnote>
  <w:footnote w:type="continuationSeparator" w:id="0">
    <w:p w:rsidR="005829EB" w:rsidRDefault="00582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00" w:type="dxa"/>
      <w:tblInd w:w="108" w:type="dxa"/>
      <w:tblLayout w:type="fixed"/>
      <w:tblLook w:val="0000" w:firstRow="0" w:lastRow="0" w:firstColumn="0" w:lastColumn="0" w:noHBand="0" w:noVBand="0"/>
    </w:tblPr>
    <w:tblGrid>
      <w:gridCol w:w="4414"/>
      <w:gridCol w:w="6386"/>
    </w:tblGrid>
    <w:tr w:rsidR="004F7162" w:rsidRPr="00C2672A" w:rsidTr="005F6760">
      <w:trPr>
        <w:trHeight w:val="540"/>
      </w:trPr>
      <w:tc>
        <w:tcPr>
          <w:tcW w:w="4414" w:type="dxa"/>
          <w:tcBorders>
            <w:bottom w:val="single" w:sz="12" w:space="0" w:color="auto"/>
          </w:tcBorders>
        </w:tcPr>
        <w:p w:rsidR="004F7162" w:rsidRPr="00A222CB" w:rsidRDefault="004F7162" w:rsidP="008E64FF">
          <w:pPr>
            <w:pStyle w:val="Header"/>
            <w:numPr>
              <w:ilvl w:val="12"/>
              <w:numId w:val="0"/>
            </w:numPr>
            <w:rPr>
              <w:rFonts w:cs="Arial"/>
              <w:sz w:val="18"/>
              <w:szCs w:val="18"/>
            </w:rPr>
          </w:pPr>
          <w:r w:rsidRPr="00A222CB">
            <w:rPr>
              <w:rFonts w:cs="Arial"/>
              <w:sz w:val="18"/>
              <w:szCs w:val="18"/>
            </w:rPr>
            <w:t xml:space="preserve">City of Greater Sudbury </w:t>
          </w:r>
          <w:r w:rsidRPr="00A222CB">
            <w:rPr>
              <w:rFonts w:cs="Arial"/>
              <w:sz w:val="18"/>
              <w:szCs w:val="18"/>
            </w:rPr>
            <w:br/>
            <w:t>SCADA, Controls &amp; Instrumentation Systems Design Standards</w:t>
          </w:r>
        </w:p>
      </w:tc>
      <w:tc>
        <w:tcPr>
          <w:tcW w:w="6386" w:type="dxa"/>
          <w:tcBorders>
            <w:bottom w:val="single" w:sz="12" w:space="0" w:color="auto"/>
          </w:tcBorders>
        </w:tcPr>
        <w:p w:rsidR="004F7162" w:rsidRPr="00A222CB" w:rsidRDefault="004F7162" w:rsidP="005F6760">
          <w:pPr>
            <w:pStyle w:val="Header"/>
            <w:numPr>
              <w:ilvl w:val="12"/>
              <w:numId w:val="0"/>
            </w:numPr>
            <w:ind w:left="288" w:hanging="288"/>
            <w:jc w:val="right"/>
            <w:rPr>
              <w:rFonts w:cs="Arial"/>
              <w:sz w:val="18"/>
              <w:szCs w:val="18"/>
            </w:rPr>
          </w:pPr>
          <w:r w:rsidRPr="00A222CB">
            <w:rPr>
              <w:rFonts w:cs="Arial"/>
              <w:sz w:val="18"/>
              <w:szCs w:val="18"/>
            </w:rPr>
            <w:t xml:space="preserve">Appendix A-1 </w:t>
          </w:r>
        </w:p>
        <w:p w:rsidR="004F7162" w:rsidRPr="00A222CB" w:rsidRDefault="004F7162" w:rsidP="005F6760">
          <w:pPr>
            <w:numPr>
              <w:ilvl w:val="12"/>
              <w:numId w:val="0"/>
            </w:numPr>
            <w:tabs>
              <w:tab w:val="left" w:pos="2858"/>
            </w:tabs>
            <w:ind w:left="288" w:hanging="288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A222CB">
            <w:rPr>
              <w:rFonts w:ascii="Arial" w:hAnsi="Arial" w:cs="Arial"/>
              <w:b/>
              <w:sz w:val="18"/>
              <w:szCs w:val="18"/>
            </w:rPr>
            <w:t>Standards Deviation Request Form</w:t>
          </w:r>
        </w:p>
        <w:p w:rsidR="004F7162" w:rsidRPr="00A222CB" w:rsidRDefault="004F7162" w:rsidP="00B216D3">
          <w:pPr>
            <w:pStyle w:val="Header"/>
            <w:numPr>
              <w:ilvl w:val="12"/>
              <w:numId w:val="0"/>
            </w:numPr>
            <w:jc w:val="right"/>
            <w:rPr>
              <w:rFonts w:cs="Arial"/>
              <w:sz w:val="18"/>
              <w:szCs w:val="18"/>
            </w:rPr>
          </w:pPr>
        </w:p>
      </w:tc>
    </w:tr>
  </w:tbl>
  <w:p w:rsidR="004F7162" w:rsidRDefault="004F7162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24C4F21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 w:cryptProviderType="rsaFull" w:cryptAlgorithmClass="hash" w:cryptAlgorithmType="typeAny" w:cryptAlgorithmSid="4" w:cryptSpinCount="100000" w:hash="FeUqsbOW21WWz5J9lbjOo6G8Y1Y=" w:salt="FWJhfhLq7QKa6S9+osFrkg=="/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y3dfyKo+SDN0WhpbYoG9uFlookM=" w:salt="Yzj5nju0kaegcYX+CNxZNA==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9EB"/>
    <w:rsid w:val="0001711E"/>
    <w:rsid w:val="000270A2"/>
    <w:rsid w:val="00070579"/>
    <w:rsid w:val="000916FC"/>
    <w:rsid w:val="00096B66"/>
    <w:rsid w:val="000B7DA4"/>
    <w:rsid w:val="000E309E"/>
    <w:rsid w:val="000E6816"/>
    <w:rsid w:val="000F5C6D"/>
    <w:rsid w:val="00114912"/>
    <w:rsid w:val="00134F6E"/>
    <w:rsid w:val="00162C6D"/>
    <w:rsid w:val="001E2F90"/>
    <w:rsid w:val="001F3547"/>
    <w:rsid w:val="002364FA"/>
    <w:rsid w:val="00257D40"/>
    <w:rsid w:val="00262385"/>
    <w:rsid w:val="002A2B71"/>
    <w:rsid w:val="002C66AA"/>
    <w:rsid w:val="003271FF"/>
    <w:rsid w:val="00331B27"/>
    <w:rsid w:val="003647FA"/>
    <w:rsid w:val="00383DE7"/>
    <w:rsid w:val="003C6667"/>
    <w:rsid w:val="00442BF1"/>
    <w:rsid w:val="004D6877"/>
    <w:rsid w:val="004E5C66"/>
    <w:rsid w:val="004E79DC"/>
    <w:rsid w:val="004F7162"/>
    <w:rsid w:val="00517F70"/>
    <w:rsid w:val="005829EB"/>
    <w:rsid w:val="00584A66"/>
    <w:rsid w:val="00597AAF"/>
    <w:rsid w:val="005C13C8"/>
    <w:rsid w:val="005E2B7F"/>
    <w:rsid w:val="005F6760"/>
    <w:rsid w:val="00622AF5"/>
    <w:rsid w:val="00634090"/>
    <w:rsid w:val="00641EE1"/>
    <w:rsid w:val="00641FA3"/>
    <w:rsid w:val="00663578"/>
    <w:rsid w:val="00692361"/>
    <w:rsid w:val="006B6952"/>
    <w:rsid w:val="006E613B"/>
    <w:rsid w:val="00721B94"/>
    <w:rsid w:val="00753816"/>
    <w:rsid w:val="00757EFF"/>
    <w:rsid w:val="007604A8"/>
    <w:rsid w:val="007B582B"/>
    <w:rsid w:val="007E4DF4"/>
    <w:rsid w:val="00824E6E"/>
    <w:rsid w:val="00853315"/>
    <w:rsid w:val="00861A5B"/>
    <w:rsid w:val="00863BD5"/>
    <w:rsid w:val="008C1C8D"/>
    <w:rsid w:val="008E64FF"/>
    <w:rsid w:val="0090784C"/>
    <w:rsid w:val="009672C5"/>
    <w:rsid w:val="0097076D"/>
    <w:rsid w:val="009875FC"/>
    <w:rsid w:val="009B3521"/>
    <w:rsid w:val="009D523D"/>
    <w:rsid w:val="009F373E"/>
    <w:rsid w:val="009F5DC1"/>
    <w:rsid w:val="009F7880"/>
    <w:rsid w:val="00A07E4F"/>
    <w:rsid w:val="00A10C5B"/>
    <w:rsid w:val="00A222CB"/>
    <w:rsid w:val="00A41592"/>
    <w:rsid w:val="00A85F03"/>
    <w:rsid w:val="00AC1414"/>
    <w:rsid w:val="00AC45AB"/>
    <w:rsid w:val="00AC7117"/>
    <w:rsid w:val="00AE313F"/>
    <w:rsid w:val="00B216D3"/>
    <w:rsid w:val="00B6568A"/>
    <w:rsid w:val="00BE5AB6"/>
    <w:rsid w:val="00C22EF1"/>
    <w:rsid w:val="00C431EF"/>
    <w:rsid w:val="00C65D5E"/>
    <w:rsid w:val="00C663E9"/>
    <w:rsid w:val="00C928B2"/>
    <w:rsid w:val="00CA318F"/>
    <w:rsid w:val="00CB6356"/>
    <w:rsid w:val="00D31185"/>
    <w:rsid w:val="00D472E0"/>
    <w:rsid w:val="00D6067A"/>
    <w:rsid w:val="00D97E8F"/>
    <w:rsid w:val="00DC4611"/>
    <w:rsid w:val="00DF4DC9"/>
    <w:rsid w:val="00DF6354"/>
    <w:rsid w:val="00E14244"/>
    <w:rsid w:val="00E21A4F"/>
    <w:rsid w:val="00E96B42"/>
    <w:rsid w:val="00ED0330"/>
    <w:rsid w:val="00F646CC"/>
    <w:rsid w:val="00F85553"/>
    <w:rsid w:val="00FA222F"/>
    <w:rsid w:val="00FB75D5"/>
    <w:rsid w:val="00FC2380"/>
    <w:rsid w:val="00FE1F4D"/>
    <w:rsid w:val="00FE25F1"/>
    <w:rsid w:val="00F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71FF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BE5AB6"/>
    <w:pPr>
      <w:keepNext/>
      <w:numPr>
        <w:numId w:val="1"/>
      </w:numPr>
      <w:tabs>
        <w:tab w:val="left" w:pos="576"/>
      </w:tabs>
      <w:spacing w:before="240" w:after="240"/>
      <w:outlineLvl w:val="0"/>
    </w:pPr>
    <w:rPr>
      <w:rFonts w:ascii="Arial" w:hAnsi="Arial"/>
      <w:b/>
      <w:caps/>
      <w:kern w:val="28"/>
      <w:sz w:val="28"/>
    </w:rPr>
  </w:style>
  <w:style w:type="paragraph" w:styleId="Heading2">
    <w:name w:val="heading 2"/>
    <w:basedOn w:val="Normal"/>
    <w:next w:val="Normal"/>
    <w:qFormat/>
    <w:rsid w:val="00BE5AB6"/>
    <w:pPr>
      <w:keepNext/>
      <w:numPr>
        <w:ilvl w:val="1"/>
        <w:numId w:val="1"/>
      </w:numPr>
      <w:spacing w:before="240" w:after="120"/>
      <w:outlineLvl w:val="1"/>
    </w:pPr>
    <w:rPr>
      <w:rFonts w:ascii="Arial" w:hAnsi="Arial"/>
      <w:b/>
      <w:u w:val="single"/>
    </w:rPr>
  </w:style>
  <w:style w:type="paragraph" w:styleId="Heading3">
    <w:name w:val="heading 3"/>
    <w:basedOn w:val="Normal"/>
    <w:next w:val="Normal"/>
    <w:qFormat/>
    <w:rsid w:val="00BE5AB6"/>
    <w:pPr>
      <w:keepNext/>
      <w:numPr>
        <w:ilvl w:val="2"/>
        <w:numId w:val="1"/>
      </w:numPr>
      <w:spacing w:before="240" w:after="120"/>
      <w:outlineLvl w:val="2"/>
    </w:pPr>
    <w:rPr>
      <w:rFonts w:ascii="Arial" w:hAnsi="Arial"/>
      <w:b/>
      <w:i/>
    </w:rPr>
  </w:style>
  <w:style w:type="paragraph" w:styleId="Heading4">
    <w:name w:val="heading 4"/>
    <w:basedOn w:val="Normal"/>
    <w:next w:val="Normal"/>
    <w:qFormat/>
    <w:rsid w:val="00BE5AB6"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BE5AB6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rsid w:val="00BE5AB6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BE5AB6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BE5AB6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BE5AB6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E5AB6"/>
    <w:pPr>
      <w:tabs>
        <w:tab w:val="center" w:pos="4320"/>
        <w:tab w:val="right" w:pos="8640"/>
      </w:tabs>
    </w:pPr>
    <w:rPr>
      <w:rFonts w:ascii="Arial" w:hAnsi="Arial"/>
      <w:b/>
      <w:sz w:val="20"/>
    </w:rPr>
  </w:style>
  <w:style w:type="paragraph" w:styleId="Footer">
    <w:name w:val="footer"/>
    <w:basedOn w:val="Normal"/>
    <w:rsid w:val="00BE5AB6"/>
    <w:pPr>
      <w:tabs>
        <w:tab w:val="center" w:pos="4320"/>
        <w:tab w:val="right" w:pos="8640"/>
      </w:tabs>
    </w:pPr>
    <w:rPr>
      <w:rFonts w:ascii="Arial" w:hAnsi="Arial"/>
      <w:b/>
      <w:sz w:val="20"/>
    </w:rPr>
  </w:style>
  <w:style w:type="character" w:styleId="PageNumber">
    <w:name w:val="page number"/>
    <w:basedOn w:val="DefaultParagraphFont"/>
    <w:rsid w:val="00BE5AB6"/>
  </w:style>
  <w:style w:type="paragraph" w:styleId="Caption">
    <w:name w:val="caption"/>
    <w:basedOn w:val="Normal"/>
    <w:next w:val="Normal"/>
    <w:qFormat/>
    <w:rsid w:val="00BE5AB6"/>
    <w:pPr>
      <w:spacing w:before="120" w:after="120"/>
    </w:pPr>
    <w:rPr>
      <w:b/>
    </w:rPr>
  </w:style>
  <w:style w:type="character" w:styleId="CommentReference">
    <w:name w:val="annotation reference"/>
    <w:semiHidden/>
    <w:rsid w:val="00BE5AB6"/>
    <w:rPr>
      <w:sz w:val="16"/>
    </w:rPr>
  </w:style>
  <w:style w:type="paragraph" w:styleId="CommentText">
    <w:name w:val="annotation text"/>
    <w:basedOn w:val="Normal"/>
    <w:semiHidden/>
    <w:rsid w:val="00BE5AB6"/>
    <w:rPr>
      <w:sz w:val="20"/>
    </w:rPr>
  </w:style>
  <w:style w:type="paragraph" w:styleId="TOC1">
    <w:name w:val="toc 1"/>
    <w:basedOn w:val="Normal"/>
    <w:next w:val="Normal"/>
    <w:semiHidden/>
    <w:rsid w:val="00BE5AB6"/>
    <w:pPr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BE5AB6"/>
    <w:pPr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BE5AB6"/>
    <w:pPr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BE5AB6"/>
    <w:pPr>
      <w:ind w:left="720"/>
    </w:pPr>
    <w:rPr>
      <w:sz w:val="18"/>
    </w:rPr>
  </w:style>
  <w:style w:type="paragraph" w:styleId="TOC5">
    <w:name w:val="toc 5"/>
    <w:basedOn w:val="Normal"/>
    <w:next w:val="Normal"/>
    <w:semiHidden/>
    <w:rsid w:val="00BE5AB6"/>
    <w:pPr>
      <w:ind w:left="960"/>
    </w:pPr>
    <w:rPr>
      <w:sz w:val="18"/>
    </w:rPr>
  </w:style>
  <w:style w:type="paragraph" w:styleId="TOC6">
    <w:name w:val="toc 6"/>
    <w:basedOn w:val="Normal"/>
    <w:next w:val="Normal"/>
    <w:semiHidden/>
    <w:rsid w:val="00BE5AB6"/>
    <w:pPr>
      <w:ind w:left="1200"/>
    </w:pPr>
    <w:rPr>
      <w:sz w:val="18"/>
    </w:rPr>
  </w:style>
  <w:style w:type="paragraph" w:styleId="TOC7">
    <w:name w:val="toc 7"/>
    <w:basedOn w:val="Normal"/>
    <w:next w:val="Normal"/>
    <w:semiHidden/>
    <w:rsid w:val="00BE5AB6"/>
    <w:pPr>
      <w:ind w:left="1440"/>
    </w:pPr>
    <w:rPr>
      <w:sz w:val="18"/>
    </w:rPr>
  </w:style>
  <w:style w:type="paragraph" w:styleId="TOC8">
    <w:name w:val="toc 8"/>
    <w:basedOn w:val="Normal"/>
    <w:next w:val="Normal"/>
    <w:semiHidden/>
    <w:rsid w:val="00BE5AB6"/>
    <w:pPr>
      <w:ind w:left="1680"/>
    </w:pPr>
    <w:rPr>
      <w:sz w:val="18"/>
    </w:rPr>
  </w:style>
  <w:style w:type="paragraph" w:styleId="TOC9">
    <w:name w:val="toc 9"/>
    <w:basedOn w:val="Normal"/>
    <w:next w:val="Normal"/>
    <w:semiHidden/>
    <w:rsid w:val="00BE5AB6"/>
    <w:pPr>
      <w:ind w:left="1920"/>
    </w:pPr>
    <w:rPr>
      <w:sz w:val="18"/>
    </w:rPr>
  </w:style>
  <w:style w:type="paragraph" w:styleId="TableofFigures">
    <w:name w:val="table of figures"/>
    <w:basedOn w:val="Normal"/>
    <w:next w:val="Normal"/>
    <w:semiHidden/>
    <w:rsid w:val="00BE5AB6"/>
    <w:pPr>
      <w:ind w:left="480" w:hanging="480"/>
    </w:pPr>
    <w:rPr>
      <w:smallCaps/>
      <w:sz w:val="20"/>
    </w:rPr>
  </w:style>
  <w:style w:type="paragraph" w:styleId="DocumentMap">
    <w:name w:val="Document Map"/>
    <w:basedOn w:val="Normal"/>
    <w:semiHidden/>
    <w:rsid w:val="00BE5AB6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BE5AB6"/>
    <w:rPr>
      <w:snapToGrid w:val="0"/>
      <w:sz w:val="22"/>
      <w:lang w:val="en-CA"/>
    </w:rPr>
  </w:style>
  <w:style w:type="paragraph" w:styleId="FootnoteText">
    <w:name w:val="footnote text"/>
    <w:basedOn w:val="Normal"/>
    <w:semiHidden/>
    <w:rsid w:val="00BE5AB6"/>
    <w:rPr>
      <w:sz w:val="20"/>
    </w:rPr>
  </w:style>
  <w:style w:type="character" w:styleId="FootnoteReference">
    <w:name w:val="footnote reference"/>
    <w:semiHidden/>
    <w:rsid w:val="00BE5AB6"/>
    <w:rPr>
      <w:vertAlign w:val="superscript"/>
    </w:rPr>
  </w:style>
  <w:style w:type="paragraph" w:styleId="BalloonText">
    <w:name w:val="Balloon Text"/>
    <w:basedOn w:val="Normal"/>
    <w:link w:val="BalloonTextChar"/>
    <w:rsid w:val="009672C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672C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4A66"/>
    <w:rPr>
      <w:color w:val="808080"/>
    </w:rPr>
  </w:style>
  <w:style w:type="character" w:customStyle="1" w:styleId="Style1">
    <w:name w:val="Style1"/>
    <w:basedOn w:val="DefaultParagraphFont"/>
    <w:uiPriority w:val="1"/>
    <w:rsid w:val="00A10C5B"/>
    <w:rPr>
      <w:rFonts w:ascii="Arial" w:hAnsi="Arial"/>
      <w:i/>
      <w:sz w:val="20"/>
    </w:rPr>
  </w:style>
  <w:style w:type="character" w:customStyle="1" w:styleId="Style2">
    <w:name w:val="Style2"/>
    <w:basedOn w:val="Style1"/>
    <w:uiPriority w:val="1"/>
    <w:qFormat/>
    <w:rsid w:val="004D6877"/>
    <w:rPr>
      <w:rFonts w:ascii="Arial" w:hAnsi="Arial"/>
      <w:i/>
      <w:sz w:val="20"/>
    </w:rPr>
  </w:style>
  <w:style w:type="character" w:customStyle="1" w:styleId="Style3">
    <w:name w:val="Style3"/>
    <w:basedOn w:val="Style1"/>
    <w:uiPriority w:val="1"/>
    <w:qFormat/>
    <w:rsid w:val="004D6877"/>
    <w:rPr>
      <w:rFonts w:ascii="Arial" w:hAnsi="Arial"/>
      <w:i/>
      <w:sz w:val="20"/>
      <w:u w:val="single"/>
    </w:rPr>
  </w:style>
  <w:style w:type="paragraph" w:customStyle="1" w:styleId="Style4">
    <w:name w:val="Style4"/>
    <w:basedOn w:val="CommentText"/>
    <w:qFormat/>
    <w:rsid w:val="004D6877"/>
    <w:rPr>
      <w:rFonts w:ascii="Arial" w:hAnsi="Arial"/>
      <w:i/>
    </w:rPr>
  </w:style>
  <w:style w:type="character" w:customStyle="1" w:styleId="StylePlaceholderTextArial10ptItalic">
    <w:name w:val="Style Placeholder Text + Arial 10 pt Italic"/>
    <w:basedOn w:val="PlaceholderText"/>
    <w:rsid w:val="00CB6356"/>
    <w:rPr>
      <w:rFonts w:ascii="Arial" w:hAnsi="Arial"/>
      <w:i/>
      <w:iCs/>
      <w:color w:val="595959" w:themeColor="text1" w:themeTint="A6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60318223\500-Deliverables\508-GIS-FIA-STD-CAD%20Final%20(Closeout)%20Issuance\3%20-%20SCIS%20Design%20Standards\SCIS%20Design%20Standard%20Manual%20and%20Appendices%20Files\Temp\Appendix%20A-1%20-%20Standards%20Deviation%20Request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E19D348EA742988BEC4AE8AC0A9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BE616-2EE1-407A-8279-8044ECC92F8B}"/>
      </w:docPartPr>
      <w:docPartBody>
        <w:p w:rsidR="001B244F" w:rsidRDefault="001B244F">
          <w:pPr>
            <w:pStyle w:val="EBE19D348EA742988BEC4AE8AC0A97F6"/>
          </w:pPr>
          <w:r w:rsidRPr="00CB6356">
            <w:rPr>
              <w:rStyle w:val="Style2"/>
            </w:rPr>
            <w:t>Click here to enter the required information.</w:t>
          </w:r>
        </w:p>
      </w:docPartBody>
    </w:docPart>
    <w:docPart>
      <w:docPartPr>
        <w:name w:val="6118122490B54AEC91FF0A9C3F848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CB12C-3DFE-44BF-8F26-8962A4D41E4A}"/>
      </w:docPartPr>
      <w:docPartBody>
        <w:p w:rsidR="001B244F" w:rsidRDefault="001B244F">
          <w:pPr>
            <w:pStyle w:val="6118122490B54AEC91FF0A9C3F848042"/>
          </w:pPr>
          <w:r w:rsidRPr="00CB6356">
            <w:rPr>
              <w:rStyle w:val="Style2"/>
            </w:rPr>
            <w:t>Click here to enter the required information.</w:t>
          </w:r>
        </w:p>
      </w:docPartBody>
    </w:docPart>
    <w:docPart>
      <w:docPartPr>
        <w:name w:val="5624AE140CDC4694A02678F0FD0CA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9FA5D-2D00-41F0-9AF4-52EE1047ABEE}"/>
      </w:docPartPr>
      <w:docPartBody>
        <w:p w:rsidR="001B244F" w:rsidRDefault="001B244F">
          <w:pPr>
            <w:pStyle w:val="5624AE140CDC4694A02678F0FD0CA343"/>
          </w:pPr>
          <w:r w:rsidRPr="00CB6356">
            <w:rPr>
              <w:rStyle w:val="Style2"/>
            </w:rPr>
            <w:t>Click here to enter the required information.</w:t>
          </w:r>
        </w:p>
      </w:docPartBody>
    </w:docPart>
    <w:docPart>
      <w:docPartPr>
        <w:name w:val="EDD92D1869114370A650142C59EEE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C4D81-2C54-4C9E-9699-2FFF83D0E7F5}"/>
      </w:docPartPr>
      <w:docPartBody>
        <w:p w:rsidR="001B244F" w:rsidRDefault="001B244F">
          <w:pPr>
            <w:pStyle w:val="EDD92D1869114370A650142C59EEE16B"/>
          </w:pPr>
          <w:r>
            <w:rPr>
              <w:rStyle w:val="Style2"/>
            </w:rPr>
            <w:t>Select</w:t>
          </w:r>
          <w:r w:rsidRPr="00CB6356">
            <w:rPr>
              <w:rStyle w:val="Style2"/>
            </w:rPr>
            <w:t xml:space="preserve"> </w:t>
          </w:r>
          <w:r>
            <w:rPr>
              <w:rStyle w:val="Style2"/>
            </w:rPr>
            <w:t>submission date</w:t>
          </w:r>
        </w:p>
      </w:docPartBody>
    </w:docPart>
    <w:docPart>
      <w:docPartPr>
        <w:name w:val="41D9B5C7E5E24B9D84DBD7B785E43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FE61E-2CD0-42C2-8D13-543E52F2ADD2}"/>
      </w:docPartPr>
      <w:docPartBody>
        <w:p w:rsidR="001B244F" w:rsidRDefault="001B244F">
          <w:pPr>
            <w:pStyle w:val="41D9B5C7E5E24B9D84DBD7B785E43910"/>
          </w:pPr>
          <w:r w:rsidRPr="00CB6356">
            <w:rPr>
              <w:rStyle w:val="Style2"/>
            </w:rPr>
            <w:t>Enter the current version of Standards Manual.</w:t>
          </w:r>
        </w:p>
      </w:docPartBody>
    </w:docPart>
    <w:docPart>
      <w:docPartPr>
        <w:name w:val="E7F6189E90B64AD0899AD2CEDC418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79383-04BA-41E9-A917-A8F762E1953E}"/>
      </w:docPartPr>
      <w:docPartBody>
        <w:p w:rsidR="001B244F" w:rsidRDefault="001B244F">
          <w:pPr>
            <w:pStyle w:val="E7F6189E90B64AD0899AD2CEDC4186AB"/>
          </w:pPr>
          <w:r w:rsidRPr="00CB6356">
            <w:rPr>
              <w:rStyle w:val="Style2"/>
            </w:rPr>
            <w:t xml:space="preserve">Enter the affected Section of the Standards </w:t>
          </w:r>
          <w:r w:rsidRPr="00CB6356">
            <w:rPr>
              <w:rStyle w:val="Style2"/>
            </w:rPr>
            <w:t>Manual.</w:t>
          </w:r>
        </w:p>
      </w:docPartBody>
    </w:docPart>
    <w:docPart>
      <w:docPartPr>
        <w:name w:val="F7A942C30EA24E55A1521EB2F1530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E6E47-D4FE-47BB-B930-C89B63F94725}"/>
      </w:docPartPr>
      <w:docPartBody>
        <w:p w:rsidR="001B244F" w:rsidRDefault="001B244F">
          <w:pPr>
            <w:pStyle w:val="F7A942C30EA24E55A1521EB2F15309BD"/>
          </w:pPr>
          <w:r w:rsidRPr="00CB6356">
            <w:rPr>
              <w:rStyle w:val="Style2"/>
            </w:rPr>
            <w:t>Identify specific item and sub-section.</w:t>
          </w:r>
        </w:p>
      </w:docPartBody>
    </w:docPart>
    <w:docPart>
      <w:docPartPr>
        <w:name w:val="F5A2440FA0614412A4844182AD75C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6B3E4-4637-4CA0-B729-EDC38C6A4164}"/>
      </w:docPartPr>
      <w:docPartBody>
        <w:p w:rsidR="001B244F" w:rsidRDefault="001B244F">
          <w:pPr>
            <w:pStyle w:val="F5A2440FA0614412A4844182AD75C3C9"/>
          </w:pPr>
          <w:r w:rsidRPr="00CB6356">
            <w:rPr>
              <w:rStyle w:val="Style2"/>
            </w:rPr>
            <w:t>Identify priority of the request.</w:t>
          </w:r>
        </w:p>
      </w:docPartBody>
    </w:docPart>
    <w:docPart>
      <w:docPartPr>
        <w:name w:val="21E04E54A7D74D169F27BF8BDF17C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2F0B4-7218-44A7-B037-4B661D46FF13}"/>
      </w:docPartPr>
      <w:docPartBody>
        <w:p w:rsidR="001B244F" w:rsidRDefault="001B244F">
          <w:pPr>
            <w:pStyle w:val="21E04E54A7D74D169F27BF8BDF17CD91"/>
          </w:pPr>
          <w:r w:rsidRPr="00CB6356">
            <w:rPr>
              <w:rStyle w:val="Style2"/>
            </w:rPr>
            <w:t>Indicate latest date for response</w:t>
          </w:r>
        </w:p>
      </w:docPartBody>
    </w:docPart>
    <w:docPart>
      <w:docPartPr>
        <w:name w:val="8A74489F2DA949DF84D434C3A9E6B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71721-BA78-4D31-8C58-3EF7DA098281}"/>
      </w:docPartPr>
      <w:docPartBody>
        <w:p w:rsidR="001B244F" w:rsidRDefault="001B244F">
          <w:pPr>
            <w:pStyle w:val="8A74489F2DA949DF84D434C3A9E6B073"/>
          </w:pPr>
          <w:r>
            <w:rPr>
              <w:rStyle w:val="PlaceholderText"/>
              <w:b/>
            </w:rPr>
            <w:t>Click here to enter comments.</w:t>
          </w:r>
        </w:p>
      </w:docPartBody>
    </w:docPart>
    <w:docPart>
      <w:docPartPr>
        <w:name w:val="2C15012A94964DE3BD8AA17327FB8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2451F-E753-4B93-BF79-8EC1D01C03B5}"/>
      </w:docPartPr>
      <w:docPartBody>
        <w:p w:rsidR="001B244F" w:rsidRDefault="001B244F">
          <w:pPr>
            <w:pStyle w:val="2C15012A94964DE3BD8AA17327FB82F4"/>
          </w:pPr>
          <w:r>
            <w:rPr>
              <w:rStyle w:val="PlaceholderText"/>
              <w:b/>
            </w:rPr>
            <w:t>Click here to enter comments.</w:t>
          </w:r>
        </w:p>
      </w:docPartBody>
    </w:docPart>
    <w:docPart>
      <w:docPartPr>
        <w:name w:val="D34853A2D7C643BBBB39A3E5B49F6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F26BC-4B49-48DF-BD0D-47FC206DCE81}"/>
      </w:docPartPr>
      <w:docPartBody>
        <w:p w:rsidR="001B244F" w:rsidRDefault="001B244F">
          <w:pPr>
            <w:pStyle w:val="D34853A2D7C643BBBB39A3E5B49F6CF0"/>
          </w:pPr>
          <w:r w:rsidRPr="00CB6356">
            <w:rPr>
              <w:rStyle w:val="Style2"/>
            </w:rPr>
            <w:t>Choose an item.</w:t>
          </w:r>
        </w:p>
      </w:docPartBody>
    </w:docPart>
    <w:docPart>
      <w:docPartPr>
        <w:name w:val="D57AB7E6896B496195EB690457275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11BD8-2B55-4E1B-BC0C-730FE5DD0D2E}"/>
      </w:docPartPr>
      <w:docPartBody>
        <w:p w:rsidR="001B244F" w:rsidRDefault="001B244F">
          <w:pPr>
            <w:pStyle w:val="D57AB7E6896B496195EB69045727552D"/>
          </w:pPr>
          <w:r>
            <w:rPr>
              <w:rStyle w:val="PlaceholderText"/>
              <w:b/>
            </w:rPr>
            <w:t>Click here to enter comments.</w:t>
          </w:r>
        </w:p>
      </w:docPartBody>
    </w:docPart>
    <w:docPart>
      <w:docPartPr>
        <w:name w:val="3F47D4B2591049B9977C5DFB12F55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6929C-056B-4EA2-B6B8-9CA0BB461ECD}"/>
      </w:docPartPr>
      <w:docPartBody>
        <w:p w:rsidR="001B244F" w:rsidRDefault="001B244F">
          <w:pPr>
            <w:pStyle w:val="3F47D4B2591049B9977C5DFB12F55155"/>
          </w:pPr>
          <w:r w:rsidRPr="00CB6356">
            <w:rPr>
              <w:rStyle w:val="Style2"/>
            </w:rPr>
            <w:t>Click here to enter the required i</w:t>
          </w:r>
          <w:r w:rsidRPr="00CB6356">
            <w:rPr>
              <w:rStyle w:val="Style2"/>
            </w:rPr>
            <w:t>nformation.</w:t>
          </w:r>
        </w:p>
      </w:docPartBody>
    </w:docPart>
    <w:docPart>
      <w:docPartPr>
        <w:name w:val="FD8223D917EF4EE8B813B3292EAEE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7489B-F9BD-470D-A886-48F0B945F2C5}"/>
      </w:docPartPr>
      <w:docPartBody>
        <w:p w:rsidR="001B244F" w:rsidRDefault="001B244F">
          <w:pPr>
            <w:pStyle w:val="FD8223D917EF4EE8B813B3292EAEE53E"/>
          </w:pPr>
          <w:r w:rsidRPr="00CB6356">
            <w:rPr>
              <w:rStyle w:val="Style2"/>
            </w:rPr>
            <w:t>Click here to enter the required information.</w:t>
          </w:r>
        </w:p>
      </w:docPartBody>
    </w:docPart>
    <w:docPart>
      <w:docPartPr>
        <w:name w:val="A9F8C8E4D3C6451DB9FB0D5FCF7A7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B8BB5-C6E6-471E-8A35-05507302E94C}"/>
      </w:docPartPr>
      <w:docPartBody>
        <w:p w:rsidR="001B244F" w:rsidRDefault="001B244F">
          <w:pPr>
            <w:pStyle w:val="A9F8C8E4D3C6451DB9FB0D5FCF7A7714"/>
          </w:pPr>
          <w:r w:rsidRPr="00CB6356">
            <w:rPr>
              <w:rStyle w:val="Style2"/>
            </w:rPr>
            <w:t>Click here to select the date.</w:t>
          </w:r>
        </w:p>
      </w:docPartBody>
    </w:docPart>
    <w:docPart>
      <w:docPartPr>
        <w:name w:val="F840CF0A04E74A4CAACEEC7A082AD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C2829-30A7-47A7-BEB3-99F512074C7B}"/>
      </w:docPartPr>
      <w:docPartBody>
        <w:p w:rsidR="001B244F" w:rsidRDefault="001B244F">
          <w:pPr>
            <w:pStyle w:val="F840CF0A04E74A4CAACEEC7A082ADDF5"/>
          </w:pPr>
          <w:r w:rsidRPr="00CB6356">
            <w:rPr>
              <w:rStyle w:val="Style2"/>
            </w:rPr>
            <w:t>Choose an item.</w:t>
          </w:r>
        </w:p>
      </w:docPartBody>
    </w:docPart>
    <w:docPart>
      <w:docPartPr>
        <w:name w:val="9F64EF927729498FAAD1D0A2E4267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EEA0D-3C4F-4BD6-954E-13EE4BDD14A6}"/>
      </w:docPartPr>
      <w:docPartBody>
        <w:p w:rsidR="001B244F" w:rsidRDefault="001B244F">
          <w:pPr>
            <w:pStyle w:val="9F64EF927729498FAAD1D0A2E42671D1"/>
          </w:pPr>
          <w:r>
            <w:rPr>
              <w:rStyle w:val="PlaceholderText"/>
            </w:rPr>
            <w:t>Click here to enter comments.</w:t>
          </w:r>
        </w:p>
      </w:docPartBody>
    </w:docPart>
    <w:docPart>
      <w:docPartPr>
        <w:name w:val="6B92703301BA4C499480AFDB76998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91F6D-9318-4499-8590-5D3E86A79424}"/>
      </w:docPartPr>
      <w:docPartBody>
        <w:p w:rsidR="001B244F" w:rsidRDefault="001B244F">
          <w:pPr>
            <w:pStyle w:val="6B92703301BA4C499480AFDB76998316"/>
          </w:pPr>
          <w:r w:rsidRPr="00CB6356">
            <w:rPr>
              <w:rStyle w:val="Style2"/>
            </w:rPr>
            <w:t>Click here to enter the required information.</w:t>
          </w:r>
        </w:p>
      </w:docPartBody>
    </w:docPart>
    <w:docPart>
      <w:docPartPr>
        <w:name w:val="3EFB86DD70244A0AB8D4F35C93320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36F78-7C34-4DB7-AE55-6AA204741DB1}"/>
      </w:docPartPr>
      <w:docPartBody>
        <w:p w:rsidR="001B244F" w:rsidRDefault="001B244F">
          <w:pPr>
            <w:pStyle w:val="3EFB86DD70244A0AB8D4F35C933206F6"/>
          </w:pPr>
          <w:r w:rsidRPr="00CB6356">
            <w:rPr>
              <w:rStyle w:val="Style2"/>
            </w:rPr>
            <w:t>Click here to enter the required information.</w:t>
          </w:r>
        </w:p>
      </w:docPartBody>
    </w:docPart>
    <w:docPart>
      <w:docPartPr>
        <w:name w:val="3E69C4AA70874816B9C0DC6F1B49A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335E5-DDB1-48E3-ADE1-7CF71AF2B770}"/>
      </w:docPartPr>
      <w:docPartBody>
        <w:p w:rsidR="001B244F" w:rsidRDefault="001B244F">
          <w:pPr>
            <w:pStyle w:val="3E69C4AA70874816B9C0DC6F1B49AA62"/>
          </w:pPr>
          <w:r w:rsidRPr="00CB6356">
            <w:rPr>
              <w:rStyle w:val="Style2"/>
            </w:rPr>
            <w:t>Click here to select the date</w:t>
          </w:r>
          <w:r w:rsidRPr="00CB6356">
            <w:rPr>
              <w:rStyle w:val="Style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44F"/>
    <w:rsid w:val="001B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2">
    <w:name w:val="Style2"/>
    <w:basedOn w:val="DefaultParagraphFont"/>
    <w:uiPriority w:val="1"/>
    <w:qFormat/>
    <w:rPr>
      <w:rFonts w:ascii="Arial" w:hAnsi="Arial"/>
      <w:i/>
      <w:sz w:val="20"/>
    </w:rPr>
  </w:style>
  <w:style w:type="paragraph" w:customStyle="1" w:styleId="EBE19D348EA742988BEC4AE8AC0A97F6">
    <w:name w:val="EBE19D348EA742988BEC4AE8AC0A97F6"/>
  </w:style>
  <w:style w:type="paragraph" w:customStyle="1" w:styleId="6118122490B54AEC91FF0A9C3F848042">
    <w:name w:val="6118122490B54AEC91FF0A9C3F848042"/>
  </w:style>
  <w:style w:type="paragraph" w:customStyle="1" w:styleId="5624AE140CDC4694A02678F0FD0CA343">
    <w:name w:val="5624AE140CDC4694A02678F0FD0CA343"/>
  </w:style>
  <w:style w:type="paragraph" w:customStyle="1" w:styleId="EDD92D1869114370A650142C59EEE16B">
    <w:name w:val="EDD92D1869114370A650142C59EEE16B"/>
  </w:style>
  <w:style w:type="paragraph" w:customStyle="1" w:styleId="41D9B5C7E5E24B9D84DBD7B785E43910">
    <w:name w:val="41D9B5C7E5E24B9D84DBD7B785E43910"/>
  </w:style>
  <w:style w:type="paragraph" w:customStyle="1" w:styleId="E7F6189E90B64AD0899AD2CEDC4186AB">
    <w:name w:val="E7F6189E90B64AD0899AD2CEDC4186AB"/>
  </w:style>
  <w:style w:type="paragraph" w:customStyle="1" w:styleId="F7A942C30EA24E55A1521EB2F15309BD">
    <w:name w:val="F7A942C30EA24E55A1521EB2F15309BD"/>
  </w:style>
  <w:style w:type="paragraph" w:customStyle="1" w:styleId="F5A2440FA0614412A4844182AD75C3C9">
    <w:name w:val="F5A2440FA0614412A4844182AD75C3C9"/>
  </w:style>
  <w:style w:type="paragraph" w:customStyle="1" w:styleId="21E04E54A7D74D169F27BF8BDF17CD91">
    <w:name w:val="21E04E54A7D74D169F27BF8BDF17CD9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A74489F2DA949DF84D434C3A9E6B073">
    <w:name w:val="8A74489F2DA949DF84D434C3A9E6B073"/>
  </w:style>
  <w:style w:type="paragraph" w:customStyle="1" w:styleId="2C15012A94964DE3BD8AA17327FB82F4">
    <w:name w:val="2C15012A94964DE3BD8AA17327FB82F4"/>
  </w:style>
  <w:style w:type="paragraph" w:customStyle="1" w:styleId="D34853A2D7C643BBBB39A3E5B49F6CF0">
    <w:name w:val="D34853A2D7C643BBBB39A3E5B49F6CF0"/>
  </w:style>
  <w:style w:type="paragraph" w:customStyle="1" w:styleId="D57AB7E6896B496195EB69045727552D">
    <w:name w:val="D57AB7E6896B496195EB69045727552D"/>
  </w:style>
  <w:style w:type="paragraph" w:customStyle="1" w:styleId="3F47D4B2591049B9977C5DFB12F55155">
    <w:name w:val="3F47D4B2591049B9977C5DFB12F55155"/>
  </w:style>
  <w:style w:type="paragraph" w:customStyle="1" w:styleId="FD8223D917EF4EE8B813B3292EAEE53E">
    <w:name w:val="FD8223D917EF4EE8B813B3292EAEE53E"/>
  </w:style>
  <w:style w:type="paragraph" w:customStyle="1" w:styleId="A9F8C8E4D3C6451DB9FB0D5FCF7A7714">
    <w:name w:val="A9F8C8E4D3C6451DB9FB0D5FCF7A7714"/>
  </w:style>
  <w:style w:type="paragraph" w:customStyle="1" w:styleId="F840CF0A04E74A4CAACEEC7A082ADDF5">
    <w:name w:val="F840CF0A04E74A4CAACEEC7A082ADDF5"/>
  </w:style>
  <w:style w:type="paragraph" w:customStyle="1" w:styleId="9F64EF927729498FAAD1D0A2E42671D1">
    <w:name w:val="9F64EF927729498FAAD1D0A2E42671D1"/>
  </w:style>
  <w:style w:type="paragraph" w:customStyle="1" w:styleId="6B92703301BA4C499480AFDB76998316">
    <w:name w:val="6B92703301BA4C499480AFDB76998316"/>
  </w:style>
  <w:style w:type="paragraph" w:customStyle="1" w:styleId="3EFB86DD70244A0AB8D4F35C933206F6">
    <w:name w:val="3EFB86DD70244A0AB8D4F35C933206F6"/>
  </w:style>
  <w:style w:type="paragraph" w:customStyle="1" w:styleId="3E69C4AA70874816B9C0DC6F1B49AA62">
    <w:name w:val="3E69C4AA70874816B9C0DC6F1B49AA6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2">
    <w:name w:val="Style2"/>
    <w:basedOn w:val="DefaultParagraphFont"/>
    <w:uiPriority w:val="1"/>
    <w:qFormat/>
    <w:rPr>
      <w:rFonts w:ascii="Arial" w:hAnsi="Arial"/>
      <w:i/>
      <w:sz w:val="20"/>
    </w:rPr>
  </w:style>
  <w:style w:type="paragraph" w:customStyle="1" w:styleId="EBE19D348EA742988BEC4AE8AC0A97F6">
    <w:name w:val="EBE19D348EA742988BEC4AE8AC0A97F6"/>
  </w:style>
  <w:style w:type="paragraph" w:customStyle="1" w:styleId="6118122490B54AEC91FF0A9C3F848042">
    <w:name w:val="6118122490B54AEC91FF0A9C3F848042"/>
  </w:style>
  <w:style w:type="paragraph" w:customStyle="1" w:styleId="5624AE140CDC4694A02678F0FD0CA343">
    <w:name w:val="5624AE140CDC4694A02678F0FD0CA343"/>
  </w:style>
  <w:style w:type="paragraph" w:customStyle="1" w:styleId="EDD92D1869114370A650142C59EEE16B">
    <w:name w:val="EDD92D1869114370A650142C59EEE16B"/>
  </w:style>
  <w:style w:type="paragraph" w:customStyle="1" w:styleId="41D9B5C7E5E24B9D84DBD7B785E43910">
    <w:name w:val="41D9B5C7E5E24B9D84DBD7B785E43910"/>
  </w:style>
  <w:style w:type="paragraph" w:customStyle="1" w:styleId="E7F6189E90B64AD0899AD2CEDC4186AB">
    <w:name w:val="E7F6189E90B64AD0899AD2CEDC4186AB"/>
  </w:style>
  <w:style w:type="paragraph" w:customStyle="1" w:styleId="F7A942C30EA24E55A1521EB2F15309BD">
    <w:name w:val="F7A942C30EA24E55A1521EB2F15309BD"/>
  </w:style>
  <w:style w:type="paragraph" w:customStyle="1" w:styleId="F5A2440FA0614412A4844182AD75C3C9">
    <w:name w:val="F5A2440FA0614412A4844182AD75C3C9"/>
  </w:style>
  <w:style w:type="paragraph" w:customStyle="1" w:styleId="21E04E54A7D74D169F27BF8BDF17CD91">
    <w:name w:val="21E04E54A7D74D169F27BF8BDF17CD9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A74489F2DA949DF84D434C3A9E6B073">
    <w:name w:val="8A74489F2DA949DF84D434C3A9E6B073"/>
  </w:style>
  <w:style w:type="paragraph" w:customStyle="1" w:styleId="2C15012A94964DE3BD8AA17327FB82F4">
    <w:name w:val="2C15012A94964DE3BD8AA17327FB82F4"/>
  </w:style>
  <w:style w:type="paragraph" w:customStyle="1" w:styleId="D34853A2D7C643BBBB39A3E5B49F6CF0">
    <w:name w:val="D34853A2D7C643BBBB39A3E5B49F6CF0"/>
  </w:style>
  <w:style w:type="paragraph" w:customStyle="1" w:styleId="D57AB7E6896B496195EB69045727552D">
    <w:name w:val="D57AB7E6896B496195EB69045727552D"/>
  </w:style>
  <w:style w:type="paragraph" w:customStyle="1" w:styleId="3F47D4B2591049B9977C5DFB12F55155">
    <w:name w:val="3F47D4B2591049B9977C5DFB12F55155"/>
  </w:style>
  <w:style w:type="paragraph" w:customStyle="1" w:styleId="FD8223D917EF4EE8B813B3292EAEE53E">
    <w:name w:val="FD8223D917EF4EE8B813B3292EAEE53E"/>
  </w:style>
  <w:style w:type="paragraph" w:customStyle="1" w:styleId="A9F8C8E4D3C6451DB9FB0D5FCF7A7714">
    <w:name w:val="A9F8C8E4D3C6451DB9FB0D5FCF7A7714"/>
  </w:style>
  <w:style w:type="paragraph" w:customStyle="1" w:styleId="F840CF0A04E74A4CAACEEC7A082ADDF5">
    <w:name w:val="F840CF0A04E74A4CAACEEC7A082ADDF5"/>
  </w:style>
  <w:style w:type="paragraph" w:customStyle="1" w:styleId="9F64EF927729498FAAD1D0A2E42671D1">
    <w:name w:val="9F64EF927729498FAAD1D0A2E42671D1"/>
  </w:style>
  <w:style w:type="paragraph" w:customStyle="1" w:styleId="6B92703301BA4C499480AFDB76998316">
    <w:name w:val="6B92703301BA4C499480AFDB76998316"/>
  </w:style>
  <w:style w:type="paragraph" w:customStyle="1" w:styleId="3EFB86DD70244A0AB8D4F35C933206F6">
    <w:name w:val="3EFB86DD70244A0AB8D4F35C933206F6"/>
  </w:style>
  <w:style w:type="paragraph" w:customStyle="1" w:styleId="3E69C4AA70874816B9C0DC6F1B49AA62">
    <w:name w:val="3E69C4AA70874816B9C0DC6F1B49A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6A64D-3F17-449B-8F5D-FBD2C160B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A-1 - Standards Deviation Request Form.dotx</Template>
  <TotalTime>0</TotalTime>
  <Pages>1</Pages>
  <Words>259</Words>
  <Characters>1481</Characters>
  <Application>Microsoft Office Word</Application>
  <DocSecurity>6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CGS Standard Form</vt:lpstr>
    </vt:vector>
  </TitlesOfParts>
  <Company>AECOM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CGS Standard Form</dc:title>
  <dc:creator>AECOM</dc:creator>
  <cp:lastModifiedBy>AECOM</cp:lastModifiedBy>
  <cp:revision>2</cp:revision>
  <cp:lastPrinted>2015-06-08T04:18:00Z</cp:lastPrinted>
  <dcterms:created xsi:type="dcterms:W3CDTF">2018-04-17T21:37:00Z</dcterms:created>
  <dcterms:modified xsi:type="dcterms:W3CDTF">2018-04-17T21:37:00Z</dcterms:modified>
</cp:coreProperties>
</file>